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E31" w:rsidRDefault="00A64E31" w:rsidP="00A64E31">
      <w:pPr>
        <w:shd w:val="clear" w:color="auto" w:fill="FFFFFF"/>
        <w:spacing w:after="0" w:line="259" w:lineRule="atLeast"/>
        <w:jc w:val="center"/>
        <w:rPr>
          <w:rFonts w:ascii="Times New Roman" w:hAnsi="Times New Roman"/>
          <w:color w:val="984806"/>
          <w:sz w:val="46"/>
          <w:szCs w:val="46"/>
        </w:rPr>
      </w:pPr>
    </w:p>
    <w:p w:rsidR="00A64E31" w:rsidRDefault="00A64E31" w:rsidP="00A64E31">
      <w:pPr>
        <w:shd w:val="clear" w:color="auto" w:fill="FFFFFF"/>
        <w:spacing w:after="0" w:line="259" w:lineRule="atLeast"/>
        <w:jc w:val="center"/>
        <w:rPr>
          <w:rFonts w:ascii="Times New Roman" w:hAnsi="Times New Roman"/>
          <w:color w:val="984806"/>
          <w:sz w:val="46"/>
          <w:szCs w:val="46"/>
        </w:rPr>
      </w:pPr>
      <w:r w:rsidRPr="0060474B">
        <w:rPr>
          <w:rFonts w:ascii="Times New Roman" w:hAnsi="Times New Roman"/>
          <w:noProof/>
          <w:color w:val="984806"/>
          <w:sz w:val="46"/>
          <w:szCs w:val="46"/>
        </w:rPr>
        <w:drawing>
          <wp:inline distT="0" distB="0" distL="0" distR="0" wp14:anchorId="30993410" wp14:editId="006F17F8">
            <wp:extent cx="6119495" cy="6119495"/>
            <wp:effectExtent l="0" t="0" r="0" b="0"/>
            <wp:docPr id="18" name="Рисунок 18" descr="C:\Users\МАМА\Desktop\ИНФОРМАЦИЯ ОТ ПЕДАГОГОВ\картинки\kartinki-9-maja-den-pobedy-dlja-detej-podborka-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ИНФОРМАЦИЯ ОТ ПЕДАГОГОВ\картинки\kartinki-9-maja-den-pobedy-dlja-detej-podborka-5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11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E31" w:rsidRDefault="00A64E31" w:rsidP="00A64E31">
      <w:pPr>
        <w:shd w:val="clear" w:color="auto" w:fill="FFFFFF"/>
        <w:spacing w:after="0" w:line="259" w:lineRule="atLeast"/>
        <w:jc w:val="center"/>
        <w:rPr>
          <w:rFonts w:ascii="Times New Roman" w:hAnsi="Times New Roman"/>
          <w:color w:val="984806"/>
          <w:sz w:val="46"/>
          <w:szCs w:val="46"/>
        </w:rPr>
      </w:pPr>
    </w:p>
    <w:p w:rsidR="00A64E31" w:rsidRDefault="00A64E31" w:rsidP="00A64E3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70C0"/>
          <w:sz w:val="46"/>
          <w:szCs w:val="46"/>
        </w:rPr>
      </w:pPr>
      <w:r w:rsidRPr="00953EAF">
        <w:rPr>
          <w:rFonts w:ascii="Times New Roman" w:hAnsi="Times New Roman"/>
          <w:b/>
          <w:color w:val="0070C0"/>
          <w:sz w:val="46"/>
          <w:szCs w:val="46"/>
        </w:rPr>
        <w:t xml:space="preserve">ТЕМАТИЧЕСКИЙ МАТЕРИАЛ </w:t>
      </w:r>
    </w:p>
    <w:p w:rsidR="00A64E31" w:rsidRDefault="00A64E31" w:rsidP="00A64E3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70C0"/>
          <w:sz w:val="46"/>
          <w:szCs w:val="46"/>
        </w:rPr>
      </w:pPr>
      <w:r w:rsidRPr="00953EAF">
        <w:rPr>
          <w:rFonts w:ascii="Times New Roman" w:hAnsi="Times New Roman"/>
          <w:b/>
          <w:color w:val="0070C0"/>
          <w:sz w:val="46"/>
          <w:szCs w:val="46"/>
        </w:rPr>
        <w:t xml:space="preserve">ДЛЯ ДЕТЕЙ </w:t>
      </w:r>
    </w:p>
    <w:p w:rsidR="00A64E31" w:rsidRPr="00953EAF" w:rsidRDefault="009F4E44" w:rsidP="00A64E3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70C0"/>
          <w:sz w:val="46"/>
          <w:szCs w:val="46"/>
        </w:rPr>
      </w:pPr>
      <w:r>
        <w:rPr>
          <w:rFonts w:ascii="Times New Roman" w:hAnsi="Times New Roman"/>
          <w:b/>
          <w:color w:val="0070C0"/>
          <w:sz w:val="46"/>
          <w:szCs w:val="46"/>
        </w:rPr>
        <w:t>МЛАДШЕГО</w:t>
      </w:r>
      <w:r w:rsidR="00A64E31" w:rsidRPr="00953EAF">
        <w:rPr>
          <w:rFonts w:ascii="Times New Roman" w:hAnsi="Times New Roman"/>
          <w:b/>
          <w:color w:val="0070C0"/>
          <w:sz w:val="46"/>
          <w:szCs w:val="46"/>
        </w:rPr>
        <w:t xml:space="preserve"> ДОШКОЛЬНОГО ВОЗРАСТА</w:t>
      </w:r>
    </w:p>
    <w:p w:rsidR="00A64E31" w:rsidRPr="00953EAF" w:rsidRDefault="00A64E31" w:rsidP="00A64E3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70C0"/>
          <w:sz w:val="46"/>
          <w:szCs w:val="46"/>
        </w:rPr>
      </w:pPr>
      <w:r w:rsidRPr="00953EAF">
        <w:rPr>
          <w:rFonts w:ascii="Times New Roman" w:hAnsi="Times New Roman"/>
          <w:b/>
          <w:color w:val="0070C0"/>
          <w:sz w:val="46"/>
          <w:szCs w:val="46"/>
        </w:rPr>
        <w:t>(</w:t>
      </w:r>
      <w:r>
        <w:rPr>
          <w:rFonts w:ascii="Times New Roman" w:hAnsi="Times New Roman"/>
          <w:b/>
          <w:color w:val="0070C0"/>
          <w:sz w:val="46"/>
          <w:szCs w:val="46"/>
        </w:rPr>
        <w:t>4</w:t>
      </w:r>
      <w:r w:rsidRPr="00953EAF">
        <w:rPr>
          <w:rFonts w:ascii="Times New Roman" w:hAnsi="Times New Roman"/>
          <w:b/>
          <w:color w:val="0070C0"/>
          <w:sz w:val="46"/>
          <w:szCs w:val="46"/>
        </w:rPr>
        <w:t xml:space="preserve"> – </w:t>
      </w:r>
      <w:r>
        <w:rPr>
          <w:rFonts w:ascii="Times New Roman" w:hAnsi="Times New Roman"/>
          <w:b/>
          <w:color w:val="0070C0"/>
          <w:sz w:val="46"/>
          <w:szCs w:val="46"/>
        </w:rPr>
        <w:t>5</w:t>
      </w:r>
      <w:r w:rsidRPr="00953EAF">
        <w:rPr>
          <w:rFonts w:ascii="Times New Roman" w:hAnsi="Times New Roman"/>
          <w:b/>
          <w:color w:val="0070C0"/>
          <w:sz w:val="46"/>
          <w:szCs w:val="46"/>
        </w:rPr>
        <w:t xml:space="preserve"> ЛЕТ)</w:t>
      </w:r>
    </w:p>
    <w:p w:rsidR="009F4E44" w:rsidRDefault="009F4E44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lastRenderedPageBreak/>
        <w:t>ТЕМА</w:t>
      </w:r>
      <w:r w:rsidR="00A64E31" w:rsidRPr="00A64E31">
        <w:rPr>
          <w:rFonts w:ascii="Times New Roman" w:hAnsi="Times New Roman"/>
          <w:b/>
          <w:color w:val="FF0000"/>
          <w:sz w:val="36"/>
          <w:szCs w:val="36"/>
        </w:rPr>
        <w:t xml:space="preserve">: </w:t>
      </w:r>
    </w:p>
    <w:p w:rsidR="006327E6" w:rsidRPr="00A64E31" w:rsidRDefault="00A64E31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 w:rsidRPr="00A64E31">
        <w:rPr>
          <w:rFonts w:ascii="Times New Roman" w:hAnsi="Times New Roman"/>
          <w:b/>
          <w:color w:val="FF0000"/>
          <w:sz w:val="36"/>
          <w:szCs w:val="36"/>
        </w:rPr>
        <w:t>«МАЙСКИЙ ПРАЗДНИК – ДЕНЬ ПОБЕДЫ – ПОДАРИЛИ НАШИ ДЕДЫ»</w:t>
      </w:r>
    </w:p>
    <w:p w:rsidR="00A64E31" w:rsidRPr="00A64E31" w:rsidRDefault="00A64E31" w:rsidP="00043888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7030A0"/>
          <w:sz w:val="24"/>
          <w:szCs w:val="24"/>
          <w:highlight w:val="white"/>
        </w:rPr>
      </w:pPr>
    </w:p>
    <w:p w:rsidR="006327E6" w:rsidRPr="00043888" w:rsidRDefault="00A64E31" w:rsidP="00043888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36"/>
          <w:szCs w:val="36"/>
        </w:rPr>
      </w:pPr>
      <w:r w:rsidRPr="00A64E31">
        <w:rPr>
          <w:rFonts w:ascii="Times New Roman" w:hAnsi="Times New Roman"/>
          <w:b/>
          <w:bCs/>
          <w:color w:val="7030A0"/>
          <w:sz w:val="36"/>
          <w:szCs w:val="36"/>
          <w:highlight w:val="white"/>
        </w:rPr>
        <w:t>Лучшие стихи для детей 4-5 лет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Шинель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Почему ты шинель бережешь? –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у папы спросила. —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Почему не порвешь, не сожжешь? –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у папы спросила.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Ведь она и грязна, и стара,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Приглядись-ка получше,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спине вон какая дыра,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Приглядись-ка получше!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Потому я ее берегу, —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Отвечает мне папа, —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Потому не порву, не сожгу, —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Отвечает мне папа. —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Потому мне она дорога,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вот в этой шинели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ходили, дружок, на врага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его одолели!</w:t>
      </w:r>
    </w:p>
    <w:p w:rsidR="006327E6" w:rsidRPr="00A64E31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10"/>
          <w:szCs w:val="10"/>
        </w:rPr>
      </w:pPr>
    </w:p>
    <w:p w:rsidR="006327E6" w:rsidRPr="00A64E31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 w:rsidRPr="00A64E31">
        <w:rPr>
          <w:rFonts w:ascii="Times New Roman" w:hAnsi="Times New Roman"/>
          <w:i/>
          <w:sz w:val="28"/>
          <w:szCs w:val="28"/>
        </w:rPr>
        <w:t>Автор: Е. Благинина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Страна цвела. Но враг из-за угла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Свершил налет, пошел на нас войною.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тот грозный час,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Стальною став стеною,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Вся молодость оружие взяла,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 отстоять Отечество родное.</w:t>
      </w:r>
    </w:p>
    <w:p w:rsidR="006327E6" w:rsidRPr="00A64E31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10"/>
          <w:szCs w:val="10"/>
        </w:rPr>
      </w:pPr>
    </w:p>
    <w:p w:rsidR="006327E6" w:rsidRPr="00A64E31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i/>
          <w:sz w:val="28"/>
          <w:szCs w:val="28"/>
        </w:rPr>
      </w:pPr>
      <w:r w:rsidRPr="00A64E31">
        <w:rPr>
          <w:rFonts w:ascii="Times New Roman" w:hAnsi="Times New Roman"/>
          <w:i/>
          <w:sz w:val="28"/>
          <w:szCs w:val="28"/>
        </w:rPr>
        <w:t>Автор: А. Безыменский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Война. Жестокая война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первый месяц длится...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Жизнь, как струна, напряжена,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опасности столица.</w:t>
      </w:r>
    </w:p>
    <w:p w:rsidR="006327E6" w:rsidRPr="00A64E31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10"/>
          <w:szCs w:val="10"/>
        </w:rPr>
      </w:pPr>
    </w:p>
    <w:p w:rsidR="006327E6" w:rsidRPr="00A64E31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 w:rsidRPr="00A64E31">
        <w:rPr>
          <w:rFonts w:ascii="Times New Roman" w:hAnsi="Times New Roman"/>
          <w:i/>
          <w:sz w:val="28"/>
          <w:szCs w:val="28"/>
        </w:rPr>
        <w:t>Автор: Н. Добронравов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64E31" w:rsidRDefault="00A64E31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Салют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Скорей, скорей одеться!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Скорей позвать ребят!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честь праздника большого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Орудия палят.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Вокруг все было тихо,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вдруг — салют! Салют!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Ракеты в небе вспыхнули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там, и тут!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 площадью,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 крышами,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 праздничной Москвой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Взвивается все выше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Огней фонтан живой!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улицу, на улицу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радостно бегут,</w:t>
      </w:r>
    </w:p>
    <w:p w:rsidR="006327E6" w:rsidRPr="00043888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Кричат: </w:t>
      </w:r>
      <w:r w:rsidRPr="0004388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Ур-</w:t>
      </w:r>
      <w:proofErr w:type="spellStart"/>
      <w:r>
        <w:rPr>
          <w:rFonts w:ascii="Times New Roman" w:hAnsi="Times New Roman"/>
          <w:sz w:val="28"/>
          <w:szCs w:val="28"/>
        </w:rPr>
        <w:t>ра</w:t>
      </w:r>
      <w:proofErr w:type="spellEnd"/>
      <w:r>
        <w:rPr>
          <w:rFonts w:ascii="Times New Roman" w:hAnsi="Times New Roman"/>
          <w:sz w:val="28"/>
          <w:szCs w:val="28"/>
        </w:rPr>
        <w:t>!</w:t>
      </w:r>
      <w:r w:rsidRPr="00043888">
        <w:rPr>
          <w:rFonts w:ascii="Times New Roman" w:hAnsi="Times New Roman"/>
          <w:sz w:val="28"/>
          <w:szCs w:val="28"/>
        </w:rPr>
        <w:t>»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Любуются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праздничный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Салют!</w:t>
      </w:r>
    </w:p>
    <w:p w:rsidR="006327E6" w:rsidRPr="00A64E31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10"/>
          <w:szCs w:val="10"/>
        </w:rPr>
      </w:pPr>
    </w:p>
    <w:p w:rsidR="006327E6" w:rsidRPr="00A64E31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 w:rsidRPr="00A64E31">
        <w:rPr>
          <w:rFonts w:ascii="Times New Roman" w:hAnsi="Times New Roman"/>
          <w:i/>
          <w:sz w:val="28"/>
          <w:szCs w:val="28"/>
        </w:rPr>
        <w:t xml:space="preserve">Автор: О. </w:t>
      </w:r>
      <w:proofErr w:type="spellStart"/>
      <w:r w:rsidRPr="00A64E31">
        <w:rPr>
          <w:rFonts w:ascii="Times New Roman" w:hAnsi="Times New Roman"/>
          <w:i/>
          <w:sz w:val="28"/>
          <w:szCs w:val="28"/>
        </w:rPr>
        <w:t>Высотская</w:t>
      </w:r>
      <w:proofErr w:type="spellEnd"/>
    </w:p>
    <w:p w:rsidR="006327E6" w:rsidRPr="00A64E31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Мирная считалка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Раз-два-три-четыре-пять!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Всех чудес не сосчитать.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Красный, белый, желтый, синий!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Медь, железо, алюминий!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Солнце, воздух и вода!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Горы, реки, города!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Труд, веселье, сладкий сон!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война пусть выйдет вон!</w:t>
      </w:r>
    </w:p>
    <w:p w:rsidR="006327E6" w:rsidRPr="00A64E31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10"/>
          <w:szCs w:val="10"/>
        </w:rPr>
      </w:pPr>
    </w:p>
    <w:p w:rsidR="006327E6" w:rsidRPr="00A64E31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i/>
          <w:sz w:val="28"/>
          <w:szCs w:val="28"/>
        </w:rPr>
      </w:pPr>
      <w:r w:rsidRPr="00A64E31">
        <w:rPr>
          <w:rFonts w:ascii="Times New Roman" w:hAnsi="Times New Roman"/>
          <w:i/>
          <w:sz w:val="28"/>
          <w:szCs w:val="28"/>
        </w:rPr>
        <w:t>Автор: М. Карем</w:t>
      </w:r>
    </w:p>
    <w:p w:rsidR="006327E6" w:rsidRPr="00A64E31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Пусть будет мир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небо будет голубым,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в небе не клубится дым,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пушки грозные молчат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пулеметы не строчат,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 жили люди, города...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Мир нужен на земле всегда!</w:t>
      </w:r>
    </w:p>
    <w:p w:rsidR="006327E6" w:rsidRPr="00A64E31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10"/>
          <w:szCs w:val="10"/>
        </w:rPr>
      </w:pPr>
    </w:p>
    <w:p w:rsidR="006327E6" w:rsidRPr="00A64E31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 w:rsidRPr="00A64E31">
        <w:rPr>
          <w:rFonts w:ascii="Times New Roman" w:hAnsi="Times New Roman"/>
          <w:i/>
          <w:sz w:val="28"/>
          <w:szCs w:val="28"/>
        </w:rPr>
        <w:t>Автор: Н. Найденова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Навек запомни! (отрывок)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Куда б ни шел, ни ехал ты,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здесь остановись,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Могиле этой дорогой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 сердцем поклонись.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б ни был ты —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Рыбак, шахтер,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Ученый иль пастух, —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Навек запомни: здесь лежит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Твой самый лучший друг.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для тебя, и для меня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сделал все, что мог: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Себя в бою не пожалел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Родину сберег.</w:t>
      </w:r>
    </w:p>
    <w:p w:rsidR="006327E6" w:rsidRPr="00A64E31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10"/>
          <w:szCs w:val="10"/>
        </w:rPr>
      </w:pPr>
    </w:p>
    <w:p w:rsidR="006327E6" w:rsidRPr="00A64E31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A64E31">
        <w:rPr>
          <w:rFonts w:ascii="Times New Roman" w:hAnsi="Times New Roman"/>
          <w:i/>
          <w:sz w:val="28"/>
          <w:szCs w:val="28"/>
        </w:rPr>
        <w:t>Автор: М. Исаковский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Памятник славы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поляне, от лагеря близко,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багульник все лето цветет,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дорогу глядят с обелиска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Пехотинец, матрос и пилот.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Отпечаток счастливого детства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Сохранился на лицах солдат,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уже никуда им не деться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военной суровости дат.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04388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Вот в таком же зеленом июне, —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Нам сказал пожилой старшина, —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Забрала их, веселых и юных,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домой не вернула война.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рассвете, прижав автоматы,</w:t>
      </w:r>
    </w:p>
    <w:p w:rsidR="006327E6" w:rsidRPr="00043888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Шли солдаты на штурм высоты...</w:t>
      </w:r>
      <w:r w:rsidRPr="00043888">
        <w:rPr>
          <w:rFonts w:ascii="Times New Roman" w:hAnsi="Times New Roman"/>
          <w:sz w:val="28"/>
          <w:szCs w:val="28"/>
        </w:rPr>
        <w:t>».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Нестареющим нашим вожатым</w:t>
      </w:r>
    </w:p>
    <w:p w:rsidR="006327E6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к ногам положили цветы.</w:t>
      </w:r>
    </w:p>
    <w:p w:rsidR="006327E6" w:rsidRPr="00A64E31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10"/>
          <w:szCs w:val="10"/>
        </w:rPr>
      </w:pPr>
    </w:p>
    <w:p w:rsidR="006327E6" w:rsidRPr="00A64E31" w:rsidRDefault="006327E6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0"/>
          <w:szCs w:val="20"/>
        </w:rPr>
      </w:pPr>
      <w:r w:rsidRPr="00A64E31">
        <w:rPr>
          <w:rFonts w:ascii="Times New Roman" w:hAnsi="Times New Roman"/>
          <w:i/>
          <w:sz w:val="28"/>
          <w:szCs w:val="28"/>
        </w:rPr>
        <w:t>Автор: В. Фетисов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Мир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Нет, слово </w:t>
      </w:r>
      <w:r w:rsidRPr="0004388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мир</w:t>
      </w:r>
      <w:r w:rsidRPr="00043888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останется едва ли,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войны не будут люди знать.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Ведь то, что раньше миром называли,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станут просто жизнью называть.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только дети, знатоки былого,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Играющие весело в войну,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Набегавшись, припомнят это слово,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которым умирали в старину.</w:t>
      </w:r>
    </w:p>
    <w:p w:rsidR="006327E6" w:rsidRPr="00A64E31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 w:rsidRPr="00A64E31">
        <w:rPr>
          <w:rFonts w:ascii="Times New Roman" w:hAnsi="Times New Roman"/>
          <w:i/>
          <w:sz w:val="28"/>
          <w:szCs w:val="28"/>
        </w:rPr>
        <w:t>Автор: В. Берестов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День Победы</w:t>
      </w:r>
    </w:p>
    <w:p w:rsidR="006327E6" w:rsidRPr="00DB6EFF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16"/>
          <w:szCs w:val="16"/>
        </w:rPr>
      </w:pP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Майский праздник —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Победы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Отмечает вся страна.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Надевают наши деды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Боевые ордена.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Их с утра зовет дорога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торжественный парад,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задумчиво с порога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Вслед им Бабушки глядят.</w:t>
      </w:r>
    </w:p>
    <w:p w:rsidR="006327E6" w:rsidRPr="00A64E31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10"/>
          <w:szCs w:val="10"/>
        </w:rPr>
      </w:pPr>
    </w:p>
    <w:p w:rsidR="006327E6" w:rsidRPr="00A64E31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 w:rsidRPr="00A64E31">
        <w:rPr>
          <w:rFonts w:ascii="Times New Roman" w:hAnsi="Times New Roman"/>
          <w:i/>
          <w:sz w:val="28"/>
          <w:szCs w:val="28"/>
        </w:rPr>
        <w:t>Автор: Т. Белозеров</w:t>
      </w:r>
    </w:p>
    <w:p w:rsidR="006327E6" w:rsidRPr="00DE0A82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16"/>
          <w:szCs w:val="16"/>
        </w:rPr>
      </w:pPr>
    </w:p>
    <w:p w:rsidR="00A64E31" w:rsidRDefault="00A64E31" w:rsidP="00043888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FF0000"/>
          <w:sz w:val="40"/>
          <w:szCs w:val="40"/>
          <w:highlight w:val="white"/>
        </w:rPr>
      </w:pPr>
    </w:p>
    <w:p w:rsidR="00A64E31" w:rsidRDefault="00A64E31" w:rsidP="00043888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FF0000"/>
          <w:sz w:val="40"/>
          <w:szCs w:val="40"/>
          <w:highlight w:val="white"/>
        </w:rPr>
      </w:pP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64E31" w:rsidRDefault="00A64E31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64E31" w:rsidRPr="00DB6EFF" w:rsidRDefault="00A64E31" w:rsidP="00135821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FF0000"/>
          <w:sz w:val="32"/>
          <w:szCs w:val="32"/>
          <w:highlight w:val="white"/>
        </w:rPr>
      </w:pPr>
      <w:r w:rsidRPr="00DB6EFF">
        <w:rPr>
          <w:rFonts w:ascii="Times New Roman" w:hAnsi="Times New Roman"/>
          <w:b/>
          <w:bCs/>
          <w:color w:val="FF0000"/>
          <w:sz w:val="32"/>
          <w:szCs w:val="32"/>
          <w:highlight w:val="white"/>
        </w:rPr>
        <w:lastRenderedPageBreak/>
        <w:t>РАЗВИТИ</w:t>
      </w:r>
      <w:r w:rsidR="00884832" w:rsidRPr="00DB6EFF">
        <w:rPr>
          <w:rFonts w:ascii="Times New Roman" w:hAnsi="Times New Roman"/>
          <w:b/>
          <w:bCs/>
          <w:color w:val="FF0000"/>
          <w:sz w:val="32"/>
          <w:szCs w:val="32"/>
          <w:highlight w:val="white"/>
        </w:rPr>
        <w:t>Е</w:t>
      </w:r>
      <w:r w:rsidRPr="00DB6EFF">
        <w:rPr>
          <w:rFonts w:ascii="Times New Roman" w:hAnsi="Times New Roman"/>
          <w:b/>
          <w:bCs/>
          <w:color w:val="FF0000"/>
          <w:sz w:val="32"/>
          <w:szCs w:val="32"/>
          <w:highlight w:val="white"/>
        </w:rPr>
        <w:t xml:space="preserve"> РЕЧИ</w:t>
      </w:r>
    </w:p>
    <w:p w:rsidR="00884832" w:rsidRPr="00DB6EFF" w:rsidRDefault="00884832" w:rsidP="00DB6EFF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FF0000"/>
          <w:sz w:val="16"/>
          <w:szCs w:val="16"/>
          <w:highlight w:val="white"/>
        </w:rPr>
      </w:pPr>
    </w:p>
    <w:p w:rsidR="0025079E" w:rsidRPr="00DB6EFF" w:rsidRDefault="0025079E" w:rsidP="00DB6EFF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DB6EFF">
        <w:rPr>
          <w:rFonts w:ascii="Times New Roman" w:hAnsi="Times New Roman"/>
          <w:b/>
          <w:sz w:val="28"/>
          <w:szCs w:val="28"/>
        </w:rPr>
        <w:t>Важно:</w:t>
      </w:r>
    </w:p>
    <w:p w:rsidR="00884832" w:rsidRPr="00DB6EFF" w:rsidRDefault="0025079E" w:rsidP="00DB6E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6EFF">
        <w:rPr>
          <w:rFonts w:ascii="Times New Roman" w:hAnsi="Times New Roman"/>
          <w:sz w:val="28"/>
          <w:szCs w:val="28"/>
        </w:rPr>
        <w:t>- р</w:t>
      </w:r>
      <w:r w:rsidR="00884832" w:rsidRPr="00DB6EFF">
        <w:rPr>
          <w:rFonts w:ascii="Times New Roman" w:hAnsi="Times New Roman"/>
          <w:sz w:val="28"/>
          <w:szCs w:val="28"/>
        </w:rPr>
        <w:t>азъяснить</w:t>
      </w:r>
      <w:r w:rsidRPr="00DB6EFF">
        <w:rPr>
          <w:rFonts w:ascii="Times New Roman" w:hAnsi="Times New Roman"/>
          <w:sz w:val="28"/>
          <w:szCs w:val="28"/>
        </w:rPr>
        <w:t xml:space="preserve"> ребенку</w:t>
      </w:r>
      <w:r w:rsidR="00884832" w:rsidRPr="00DB6EFF">
        <w:rPr>
          <w:rFonts w:ascii="Times New Roman" w:hAnsi="Times New Roman"/>
          <w:sz w:val="28"/>
          <w:szCs w:val="28"/>
        </w:rPr>
        <w:t xml:space="preserve">, что мы должны быть благодарны за </w:t>
      </w:r>
      <w:r w:rsidRPr="00DB6EFF">
        <w:rPr>
          <w:rFonts w:ascii="Times New Roman" w:hAnsi="Times New Roman"/>
          <w:sz w:val="28"/>
          <w:szCs w:val="28"/>
        </w:rPr>
        <w:t>П</w:t>
      </w:r>
      <w:r w:rsidR="00884832" w:rsidRPr="00DB6EFF">
        <w:rPr>
          <w:rFonts w:ascii="Times New Roman" w:hAnsi="Times New Roman"/>
          <w:sz w:val="28"/>
          <w:szCs w:val="28"/>
        </w:rPr>
        <w:t>обеду не только солдатам, но и труженикам тыла, в том числе детям;</w:t>
      </w:r>
    </w:p>
    <w:p w:rsidR="00884832" w:rsidRPr="00DB6EFF" w:rsidRDefault="0025079E" w:rsidP="00DB6E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6EFF">
        <w:rPr>
          <w:rFonts w:ascii="Times New Roman" w:hAnsi="Times New Roman"/>
          <w:sz w:val="28"/>
          <w:szCs w:val="28"/>
        </w:rPr>
        <w:t xml:space="preserve">- </w:t>
      </w:r>
      <w:r w:rsidR="00884832" w:rsidRPr="00DB6EFF">
        <w:rPr>
          <w:rFonts w:ascii="Times New Roman" w:hAnsi="Times New Roman"/>
          <w:sz w:val="28"/>
          <w:szCs w:val="28"/>
        </w:rPr>
        <w:t>формировать понимание того, что война коснулась каждой семьи (у кого-то родственники воевали, а у кого-то работали в тылу);</w:t>
      </w:r>
    </w:p>
    <w:p w:rsidR="00884832" w:rsidRPr="00DB6EFF" w:rsidRDefault="0025079E" w:rsidP="00DB6E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6EFF">
        <w:rPr>
          <w:rFonts w:ascii="Times New Roman" w:hAnsi="Times New Roman"/>
          <w:sz w:val="28"/>
          <w:szCs w:val="28"/>
        </w:rPr>
        <w:t xml:space="preserve">- </w:t>
      </w:r>
      <w:r w:rsidR="00884832" w:rsidRPr="00DB6EFF">
        <w:rPr>
          <w:rFonts w:ascii="Times New Roman" w:hAnsi="Times New Roman"/>
          <w:sz w:val="28"/>
          <w:szCs w:val="28"/>
        </w:rPr>
        <w:t>воспитывать чувство благодарности ветеранам за мирную жизнь.</w:t>
      </w:r>
    </w:p>
    <w:p w:rsidR="00884832" w:rsidRPr="00DB6EFF" w:rsidRDefault="00884832" w:rsidP="00DB6EFF">
      <w:pPr>
        <w:spacing w:after="0" w:line="240" w:lineRule="auto"/>
        <w:jc w:val="both"/>
        <w:rPr>
          <w:rFonts w:ascii="Times New Roman" w:eastAsia="Calibri" w:hAnsi="Times New Roman"/>
          <w:b/>
          <w:spacing w:val="-20"/>
          <w:sz w:val="16"/>
          <w:szCs w:val="16"/>
          <w:lang w:eastAsia="en-US"/>
        </w:rPr>
      </w:pPr>
    </w:p>
    <w:p w:rsidR="0025079E" w:rsidRPr="00DB6EFF" w:rsidRDefault="0025079E" w:rsidP="00DB6EFF">
      <w:pPr>
        <w:spacing w:after="0" w:line="24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B6EFF">
        <w:rPr>
          <w:rFonts w:ascii="Times New Roman" w:hAnsi="Times New Roman"/>
          <w:b/>
          <w:color w:val="000000"/>
          <w:sz w:val="28"/>
          <w:szCs w:val="28"/>
        </w:rPr>
        <w:t>Для этого можно:</w:t>
      </w:r>
    </w:p>
    <w:p w:rsidR="00884832" w:rsidRPr="00DB6EFF" w:rsidRDefault="0025079E" w:rsidP="00DB6EF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B6EFF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884832" w:rsidRPr="00DB6EFF">
        <w:rPr>
          <w:rFonts w:ascii="Times New Roman" w:hAnsi="Times New Roman"/>
          <w:color w:val="000000"/>
          <w:sz w:val="28"/>
          <w:szCs w:val="28"/>
        </w:rPr>
        <w:t>Рассказать ребёнку о том, какой праздник отмечается в нашей стране 9 мая и</w:t>
      </w:r>
      <w:r w:rsidR="00884832" w:rsidRPr="00DB6EFF">
        <w:rPr>
          <w:rFonts w:ascii="Times New Roman" w:hAnsi="Times New Roman"/>
          <w:color w:val="000000"/>
          <w:sz w:val="28"/>
          <w:szCs w:val="28"/>
        </w:rPr>
        <w:br/>
        <w:t>почему он называется «День Победы»</w:t>
      </w:r>
      <w:r w:rsidRPr="00DB6EFF">
        <w:rPr>
          <w:rFonts w:ascii="Times New Roman" w:hAnsi="Times New Roman"/>
          <w:color w:val="000000"/>
          <w:sz w:val="28"/>
          <w:szCs w:val="28"/>
        </w:rPr>
        <w:t>.</w:t>
      </w:r>
      <w:r w:rsidRPr="00DB6EFF">
        <w:rPr>
          <w:rFonts w:ascii="Times New Roman" w:hAnsi="Times New Roman"/>
          <w:color w:val="000000"/>
          <w:sz w:val="28"/>
          <w:szCs w:val="28"/>
        </w:rPr>
        <w:br/>
        <w:t xml:space="preserve">- </w:t>
      </w:r>
      <w:r w:rsidR="00884832" w:rsidRPr="00DB6EFF">
        <w:rPr>
          <w:rFonts w:ascii="Times New Roman" w:hAnsi="Times New Roman"/>
          <w:color w:val="000000"/>
          <w:sz w:val="28"/>
          <w:szCs w:val="28"/>
        </w:rPr>
        <w:t xml:space="preserve">Рассказать о героях Великой Отечественной войны,  рассмотрите </w:t>
      </w:r>
      <w:r w:rsidRPr="00DB6EFF">
        <w:rPr>
          <w:rFonts w:ascii="Times New Roman" w:hAnsi="Times New Roman"/>
          <w:color w:val="000000"/>
          <w:sz w:val="28"/>
          <w:szCs w:val="28"/>
        </w:rPr>
        <w:t>иллюстрации в книгах.</w:t>
      </w:r>
      <w:r w:rsidRPr="00DB6EFF">
        <w:rPr>
          <w:rFonts w:ascii="Times New Roman" w:hAnsi="Times New Roman"/>
          <w:color w:val="000000"/>
          <w:sz w:val="28"/>
          <w:szCs w:val="28"/>
        </w:rPr>
        <w:br/>
        <w:t>-</w:t>
      </w:r>
      <w:r w:rsidR="00884832" w:rsidRPr="00DB6EFF">
        <w:rPr>
          <w:rFonts w:ascii="Times New Roman" w:hAnsi="Times New Roman"/>
          <w:color w:val="000000"/>
          <w:sz w:val="28"/>
          <w:szCs w:val="28"/>
        </w:rPr>
        <w:t xml:space="preserve"> Вспомнит</w:t>
      </w:r>
      <w:r w:rsidRPr="00DB6EFF">
        <w:rPr>
          <w:rFonts w:ascii="Times New Roman" w:hAnsi="Times New Roman"/>
          <w:color w:val="000000"/>
          <w:sz w:val="28"/>
          <w:szCs w:val="28"/>
        </w:rPr>
        <w:t>ь</w:t>
      </w:r>
      <w:r w:rsidR="00884832" w:rsidRPr="00DB6EFF">
        <w:rPr>
          <w:rFonts w:ascii="Times New Roman" w:hAnsi="Times New Roman"/>
          <w:color w:val="000000"/>
          <w:sz w:val="28"/>
          <w:szCs w:val="28"/>
        </w:rPr>
        <w:t>, кто из ближайших родственников принимал участие в Великой Отечественной войне, рассмотр</w:t>
      </w:r>
      <w:r w:rsidRPr="00DB6EFF">
        <w:rPr>
          <w:rFonts w:ascii="Times New Roman" w:hAnsi="Times New Roman"/>
          <w:color w:val="000000"/>
          <w:sz w:val="28"/>
          <w:szCs w:val="28"/>
        </w:rPr>
        <w:t>еть</w:t>
      </w:r>
      <w:r w:rsidR="00884832" w:rsidRPr="00DB6EFF">
        <w:rPr>
          <w:rFonts w:ascii="Times New Roman" w:hAnsi="Times New Roman"/>
          <w:color w:val="000000"/>
          <w:sz w:val="28"/>
          <w:szCs w:val="28"/>
        </w:rPr>
        <w:t xml:space="preserve"> иллюстрации в книжках, фотографии ро</w:t>
      </w:r>
      <w:r w:rsidRPr="00DB6EFF">
        <w:rPr>
          <w:rFonts w:ascii="Times New Roman" w:hAnsi="Times New Roman"/>
          <w:color w:val="000000"/>
          <w:sz w:val="28"/>
          <w:szCs w:val="28"/>
        </w:rPr>
        <w:t>дственников.</w:t>
      </w:r>
      <w:r w:rsidRPr="00DB6EFF">
        <w:rPr>
          <w:rFonts w:ascii="Times New Roman" w:hAnsi="Times New Roman"/>
          <w:color w:val="000000"/>
          <w:sz w:val="28"/>
          <w:szCs w:val="28"/>
        </w:rPr>
        <w:br/>
        <w:t>-</w:t>
      </w:r>
      <w:r w:rsidR="00884832" w:rsidRPr="00DB6EFF">
        <w:rPr>
          <w:rFonts w:ascii="Times New Roman" w:hAnsi="Times New Roman"/>
          <w:color w:val="000000"/>
          <w:sz w:val="28"/>
          <w:szCs w:val="28"/>
        </w:rPr>
        <w:t xml:space="preserve"> Совместно с ребёнком сходит</w:t>
      </w:r>
      <w:r w:rsidRPr="00DB6EFF">
        <w:rPr>
          <w:rFonts w:ascii="Times New Roman" w:hAnsi="Times New Roman"/>
          <w:color w:val="000000"/>
          <w:sz w:val="28"/>
          <w:szCs w:val="28"/>
        </w:rPr>
        <w:t>ь</w:t>
      </w:r>
      <w:r w:rsidR="00884832" w:rsidRPr="00DB6EFF">
        <w:rPr>
          <w:rFonts w:ascii="Times New Roman" w:hAnsi="Times New Roman"/>
          <w:color w:val="000000"/>
          <w:sz w:val="28"/>
          <w:szCs w:val="28"/>
        </w:rPr>
        <w:t xml:space="preserve"> к мемориалу в честь защитников Родины.</w:t>
      </w:r>
    </w:p>
    <w:p w:rsidR="00DB6EFF" w:rsidRPr="00DB6EFF" w:rsidRDefault="00DB6EFF" w:rsidP="00DB6EFF">
      <w:pPr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</w:p>
    <w:p w:rsidR="00DB6EFF" w:rsidRPr="00DB6EFF" w:rsidRDefault="00DB6EFF" w:rsidP="00DB6E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B6EFF">
        <w:rPr>
          <w:rFonts w:ascii="Times New Roman" w:hAnsi="Times New Roman"/>
          <w:b/>
          <w:bCs/>
          <w:sz w:val="28"/>
          <w:szCs w:val="28"/>
        </w:rPr>
        <w:t>Отгадать и выучить загадки.</w:t>
      </w:r>
      <w:r w:rsidRPr="00DB6EFF">
        <w:rPr>
          <w:rFonts w:ascii="Times New Roman" w:hAnsi="Times New Roman"/>
          <w:color w:val="FF0000"/>
          <w:sz w:val="28"/>
          <w:szCs w:val="28"/>
        </w:rPr>
        <w:br/>
      </w:r>
      <w:r w:rsidRPr="00DB6EFF">
        <w:rPr>
          <w:rFonts w:ascii="Times New Roman" w:hAnsi="Times New Roman"/>
          <w:color w:val="000000"/>
          <w:sz w:val="28"/>
          <w:szCs w:val="28"/>
        </w:rPr>
        <w:t>- Вспыхнул в небе яркий свет и расцвел, как звезд букет</w:t>
      </w:r>
      <w:r w:rsidRPr="00DB6EFF">
        <w:rPr>
          <w:rFonts w:ascii="Times New Roman" w:hAnsi="Times New Roman"/>
          <w:i/>
          <w:color w:val="000000"/>
          <w:sz w:val="28"/>
          <w:szCs w:val="28"/>
        </w:rPr>
        <w:t>.…….(Салют)</w:t>
      </w:r>
      <w:r w:rsidRPr="00DB6EFF">
        <w:rPr>
          <w:rFonts w:ascii="Times New Roman" w:hAnsi="Times New Roman"/>
          <w:color w:val="000000"/>
          <w:sz w:val="28"/>
          <w:szCs w:val="28"/>
        </w:rPr>
        <w:br/>
        <w:t>- Если расцвели тюльпаны, значит скоро ветераны  наши прадеды и деды встретят праздник  ……...(</w:t>
      </w:r>
      <w:r w:rsidRPr="00DB6EFF">
        <w:rPr>
          <w:rFonts w:ascii="Times New Roman" w:hAnsi="Times New Roman"/>
          <w:i/>
          <w:color w:val="000000"/>
          <w:sz w:val="28"/>
          <w:szCs w:val="28"/>
        </w:rPr>
        <w:t>День Победы)</w:t>
      </w:r>
      <w:r w:rsidRPr="00DB6EFF">
        <w:rPr>
          <w:rFonts w:ascii="Times New Roman" w:hAnsi="Times New Roman"/>
          <w:color w:val="000000"/>
          <w:sz w:val="28"/>
          <w:szCs w:val="28"/>
        </w:rPr>
        <w:br/>
        <w:t xml:space="preserve">- Он на фронте воевал. И давно седым уж стал. По-военному одет, ветеран войны – мой </w:t>
      </w:r>
      <w:proofErr w:type="gramStart"/>
      <w:r w:rsidRPr="00DB6EFF">
        <w:rPr>
          <w:rFonts w:ascii="Times New Roman" w:hAnsi="Times New Roman"/>
          <w:i/>
          <w:color w:val="000000"/>
          <w:sz w:val="28"/>
          <w:szCs w:val="28"/>
        </w:rPr>
        <w:t>…….</w:t>
      </w:r>
      <w:proofErr w:type="gramEnd"/>
      <w:r w:rsidRPr="00DB6EFF">
        <w:rPr>
          <w:rFonts w:ascii="Times New Roman" w:hAnsi="Times New Roman"/>
          <w:i/>
          <w:color w:val="000000"/>
          <w:sz w:val="28"/>
          <w:szCs w:val="28"/>
        </w:rPr>
        <w:t>(Дед)</w:t>
      </w:r>
    </w:p>
    <w:p w:rsidR="00DB6EFF" w:rsidRPr="00DB6EFF" w:rsidRDefault="00DB6EFF" w:rsidP="00DB6EFF">
      <w:pPr>
        <w:spacing w:after="0" w:line="240" w:lineRule="auto"/>
        <w:rPr>
          <w:rFonts w:ascii="Times New Roman" w:hAnsi="Times New Roman"/>
          <w:color w:val="000000"/>
          <w:sz w:val="16"/>
          <w:szCs w:val="16"/>
        </w:rPr>
      </w:pPr>
    </w:p>
    <w:p w:rsidR="00DB6EFF" w:rsidRPr="00DB6EFF" w:rsidRDefault="00DB6EFF" w:rsidP="00DB6EFF">
      <w:pPr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  <w:r w:rsidRPr="00DB6EFF">
        <w:rPr>
          <w:rFonts w:ascii="Times New Roman" w:hAnsi="Times New Roman"/>
          <w:b/>
          <w:bCs/>
          <w:sz w:val="28"/>
          <w:szCs w:val="28"/>
        </w:rPr>
        <w:t xml:space="preserve"> Прочитать художественные произведения</w:t>
      </w:r>
      <w:r w:rsidRPr="00DB6EFF">
        <w:rPr>
          <w:rFonts w:ascii="Times New Roman" w:hAnsi="Times New Roman"/>
          <w:bCs/>
          <w:i/>
          <w:iCs/>
          <w:noProof/>
          <w:color w:val="7030A0"/>
          <w:sz w:val="28"/>
          <w:szCs w:val="28"/>
        </w:rPr>
        <w:t xml:space="preserve"> </w:t>
      </w:r>
      <w:r w:rsidRPr="00DB6EFF">
        <w:rPr>
          <w:rFonts w:ascii="Times New Roman" w:hAnsi="Times New Roman"/>
          <w:b/>
          <w:sz w:val="28"/>
          <w:szCs w:val="28"/>
        </w:rPr>
        <w:br/>
      </w:r>
      <w:r w:rsidRPr="00DB6EFF">
        <w:rPr>
          <w:rFonts w:ascii="Times New Roman" w:hAnsi="Times New Roman"/>
          <w:color w:val="000000"/>
          <w:sz w:val="28"/>
          <w:szCs w:val="28"/>
        </w:rPr>
        <w:t>- Л. Кассиль "Главное войско",</w:t>
      </w:r>
      <w:r w:rsidRPr="00DB6EFF">
        <w:rPr>
          <w:rFonts w:ascii="Times New Roman" w:hAnsi="Times New Roman"/>
          <w:color w:val="000000"/>
          <w:sz w:val="28"/>
          <w:szCs w:val="28"/>
        </w:rPr>
        <w:br/>
        <w:t xml:space="preserve">- Н. </w:t>
      </w:r>
      <w:proofErr w:type="spellStart"/>
      <w:r w:rsidRPr="00DB6EFF">
        <w:rPr>
          <w:rFonts w:ascii="Times New Roman" w:hAnsi="Times New Roman"/>
          <w:color w:val="000000"/>
          <w:sz w:val="28"/>
          <w:szCs w:val="28"/>
        </w:rPr>
        <w:t>Зенькович</w:t>
      </w:r>
      <w:proofErr w:type="spellEnd"/>
      <w:r w:rsidRPr="00DB6EFF">
        <w:rPr>
          <w:rFonts w:ascii="Times New Roman" w:hAnsi="Times New Roman"/>
          <w:color w:val="000000"/>
          <w:sz w:val="28"/>
          <w:szCs w:val="28"/>
        </w:rPr>
        <w:t xml:space="preserve"> "Мальчишки в пилотках".</w:t>
      </w:r>
      <w:r w:rsidRPr="00DB6EFF">
        <w:rPr>
          <w:rFonts w:ascii="Times New Roman" w:hAnsi="Times New Roman"/>
          <w:color w:val="000000"/>
          <w:sz w:val="28"/>
          <w:szCs w:val="28"/>
        </w:rPr>
        <w:br/>
      </w:r>
      <w:r w:rsidRPr="00DB6EFF">
        <w:rPr>
          <w:rFonts w:ascii="Times New Roman" w:hAnsi="Times New Roman"/>
          <w:iCs/>
          <w:sz w:val="28"/>
          <w:szCs w:val="28"/>
        </w:rPr>
        <w:t xml:space="preserve">- Посмотреть </w:t>
      </w:r>
      <w:r w:rsidRPr="00DB6EFF">
        <w:rPr>
          <w:rFonts w:ascii="Times New Roman" w:hAnsi="Times New Roman"/>
          <w:sz w:val="28"/>
          <w:szCs w:val="28"/>
        </w:rPr>
        <w:t>мультфильм по сказке К. Паустовского «Солдатская сказка</w:t>
      </w:r>
      <w:r w:rsidRPr="00DB6EFF">
        <w:rPr>
          <w:rFonts w:ascii="Times New Roman" w:hAnsi="Times New Roman"/>
          <w:color w:val="000000"/>
          <w:sz w:val="28"/>
          <w:szCs w:val="28"/>
        </w:rPr>
        <w:br/>
      </w:r>
    </w:p>
    <w:p w:rsidR="00DB6EFF" w:rsidRPr="00DB6EFF" w:rsidRDefault="00DB6EFF" w:rsidP="00DB6EFF">
      <w:pPr>
        <w:spacing w:after="0" w:line="240" w:lineRule="auto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DB6EFF">
        <w:rPr>
          <w:rFonts w:ascii="Times New Roman" w:hAnsi="Times New Roman"/>
          <w:b/>
          <w:bCs/>
          <w:sz w:val="28"/>
          <w:szCs w:val="28"/>
        </w:rPr>
        <w:t xml:space="preserve"> Прочитать рассказ и рассказать его</w:t>
      </w:r>
      <w:r w:rsidRPr="00DB6EFF">
        <w:rPr>
          <w:rFonts w:ascii="Times New Roman" w:hAnsi="Times New Roman"/>
          <w:color w:val="000000"/>
          <w:sz w:val="28"/>
          <w:szCs w:val="28"/>
        </w:rPr>
        <w:br/>
        <w:t>Девятое мая – День Победы. Дети пришли к памятнику. Это</w:t>
      </w:r>
      <w:r w:rsidRPr="00DB6EFF">
        <w:rPr>
          <w:rFonts w:ascii="Times New Roman" w:hAnsi="Times New Roman"/>
          <w:color w:val="000000"/>
          <w:sz w:val="28"/>
          <w:szCs w:val="28"/>
        </w:rPr>
        <w:br/>
        <w:t>памятник павшим героям. Дети возлагают живые цветы к</w:t>
      </w:r>
      <w:r w:rsidRPr="00DB6EFF">
        <w:rPr>
          <w:rFonts w:ascii="Times New Roman" w:hAnsi="Times New Roman"/>
          <w:color w:val="000000"/>
          <w:sz w:val="28"/>
          <w:szCs w:val="28"/>
        </w:rPr>
        <w:br/>
        <w:t>памятнику. В этот день многие люди возлагают живые цветы к</w:t>
      </w:r>
      <w:r w:rsidRPr="00DB6EFF">
        <w:rPr>
          <w:rFonts w:ascii="Times New Roman" w:hAnsi="Times New Roman"/>
          <w:color w:val="000000"/>
          <w:sz w:val="28"/>
          <w:szCs w:val="28"/>
        </w:rPr>
        <w:br/>
        <w:t>вечному огню. Вечером будет праздничный салют.</w:t>
      </w:r>
    </w:p>
    <w:p w:rsidR="00DB6EFF" w:rsidRDefault="00DB6EFF" w:rsidP="00DB6EFF">
      <w:pPr>
        <w:rPr>
          <w:rFonts w:ascii="Times New Roman" w:hAnsi="Times New Roman"/>
          <w:b/>
          <w:bCs/>
          <w:color w:val="FF0000"/>
          <w:sz w:val="32"/>
          <w:szCs w:val="32"/>
        </w:rPr>
      </w:pPr>
      <w:r w:rsidRPr="0061108A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B1C9F6F" wp14:editId="741D3F4F">
            <wp:simplePos x="0" y="0"/>
            <wp:positionH relativeFrom="margin">
              <wp:posOffset>2471420</wp:posOffset>
            </wp:positionH>
            <wp:positionV relativeFrom="page">
              <wp:align>bottom</wp:align>
            </wp:positionV>
            <wp:extent cx="3281680" cy="2319020"/>
            <wp:effectExtent l="0" t="0" r="0" b="5080"/>
            <wp:wrapSquare wrapText="bothSides"/>
            <wp:docPr id="25" name="Рисунок 25" descr="https://luckclub.ru/images/luckclub/2018/12/1-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uckclub.ru/images/luckclub/2018/12/1-4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31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EFF" w:rsidRDefault="00DB6EFF" w:rsidP="00A64E31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FF0000"/>
          <w:sz w:val="40"/>
          <w:szCs w:val="40"/>
          <w:highlight w:val="white"/>
        </w:rPr>
      </w:pPr>
    </w:p>
    <w:p w:rsidR="00DB6EFF" w:rsidRDefault="00DB6EFF" w:rsidP="0025079E">
      <w:pPr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</w:p>
    <w:p w:rsidR="00DB6EFF" w:rsidRDefault="00DB6EFF" w:rsidP="0025079E">
      <w:pPr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</w:p>
    <w:p w:rsidR="00DB6EFF" w:rsidRDefault="00DB6EFF" w:rsidP="0025079E">
      <w:pPr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</w:p>
    <w:p w:rsidR="0025079E" w:rsidRPr="00135821" w:rsidRDefault="00135821" w:rsidP="00135821">
      <w:pPr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/>
          <w:b/>
          <w:bCs/>
          <w:color w:val="FF0000"/>
          <w:sz w:val="32"/>
          <w:szCs w:val="32"/>
        </w:rPr>
        <w:lastRenderedPageBreak/>
        <w:t>ДИДАКТИЧЕСКИЕ ИГРЫ</w:t>
      </w:r>
    </w:p>
    <w:p w:rsidR="0025079E" w:rsidRDefault="0025079E" w:rsidP="00DB6E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5079E"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  <w:t>«Подбери признак и действие»</w:t>
      </w:r>
      <w:r w:rsidRPr="0025079E">
        <w:rPr>
          <w:rFonts w:ascii="Times New Roman" w:hAnsi="Times New Roman"/>
          <w:b/>
          <w:color w:val="7030A0"/>
          <w:sz w:val="28"/>
          <w:szCs w:val="28"/>
        </w:rPr>
        <w:br/>
      </w:r>
      <w:r w:rsidRPr="00683875">
        <w:rPr>
          <w:rFonts w:ascii="Times New Roman" w:hAnsi="Times New Roman"/>
          <w:color w:val="000000"/>
          <w:sz w:val="28"/>
          <w:szCs w:val="28"/>
        </w:rPr>
        <w:t xml:space="preserve">Защитник Отечества </w:t>
      </w:r>
      <w:r w:rsidRPr="00683875">
        <w:rPr>
          <w:rFonts w:ascii="Times New Roman" w:hAnsi="Times New Roman"/>
          <w:i/>
          <w:iCs/>
          <w:color w:val="000000"/>
          <w:sz w:val="28"/>
          <w:szCs w:val="28"/>
        </w:rPr>
        <w:t xml:space="preserve">(какой?) </w:t>
      </w:r>
      <w:r>
        <w:rPr>
          <w:rFonts w:ascii="Times New Roman" w:hAnsi="Times New Roman"/>
          <w:color w:val="000000"/>
          <w:sz w:val="28"/>
          <w:szCs w:val="28"/>
        </w:rPr>
        <w:t xml:space="preserve">– смелый, храбрый, </w:t>
      </w:r>
      <w:r w:rsidRPr="00683875">
        <w:rPr>
          <w:rFonts w:ascii="Times New Roman" w:hAnsi="Times New Roman"/>
          <w:color w:val="000000"/>
          <w:sz w:val="28"/>
          <w:szCs w:val="28"/>
        </w:rPr>
        <w:t>мужественный, отважный, бесстрашный.</w:t>
      </w:r>
      <w:r w:rsidRPr="00683875">
        <w:rPr>
          <w:rFonts w:ascii="Times New Roman" w:hAnsi="Times New Roman"/>
          <w:color w:val="000000"/>
          <w:sz w:val="28"/>
          <w:szCs w:val="28"/>
        </w:rPr>
        <w:br/>
      </w:r>
      <w:r w:rsidRPr="00EE624D">
        <w:rPr>
          <w:rFonts w:ascii="Times New Roman" w:hAnsi="Times New Roman"/>
          <w:color w:val="000000"/>
          <w:sz w:val="28"/>
          <w:szCs w:val="28"/>
        </w:rPr>
        <w:t xml:space="preserve">Защищать Родину – это значит </w:t>
      </w:r>
      <w:r w:rsidRPr="00EE624D">
        <w:rPr>
          <w:rFonts w:ascii="Times New Roman" w:hAnsi="Times New Roman"/>
          <w:i/>
          <w:iCs/>
          <w:color w:val="000000"/>
          <w:sz w:val="28"/>
          <w:szCs w:val="28"/>
        </w:rPr>
        <w:t>(что делать?)</w:t>
      </w:r>
      <w:r w:rsidRPr="00EE624D">
        <w:rPr>
          <w:rFonts w:ascii="Times New Roman" w:hAnsi="Times New Roman"/>
          <w:color w:val="000000"/>
          <w:sz w:val="28"/>
          <w:szCs w:val="28"/>
        </w:rPr>
        <w:t xml:space="preserve"> охранять, беречь, сохранять, оберегать.</w:t>
      </w:r>
    </w:p>
    <w:p w:rsidR="00DB6EFF" w:rsidRPr="00EE624D" w:rsidRDefault="00DB6EFF" w:rsidP="00DB6EFF">
      <w:pPr>
        <w:spacing w:after="0" w:line="240" w:lineRule="auto"/>
        <w:rPr>
          <w:rFonts w:ascii="Times New Roman" w:hAnsi="Times New Roman"/>
          <w:b/>
          <w:bCs/>
          <w:i/>
          <w:iCs/>
          <w:color w:val="7030A0"/>
          <w:sz w:val="32"/>
          <w:szCs w:val="32"/>
        </w:rPr>
      </w:pPr>
    </w:p>
    <w:p w:rsidR="0025079E" w:rsidRDefault="0025079E" w:rsidP="0025079E">
      <w:pPr>
        <w:spacing w:after="0" w:line="240" w:lineRule="auto"/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</w:pPr>
      <w:r w:rsidRPr="0025079E"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  <w:t>«Один - много»</w:t>
      </w:r>
    </w:p>
    <w:p w:rsidR="0025079E" w:rsidRDefault="0025079E" w:rsidP="00250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Родитель называет слово, обозначающее один предмет, ребенок называет множественное число слова. </w:t>
      </w:r>
    </w:p>
    <w:p w:rsidR="0025079E" w:rsidRDefault="00DB6EFF" w:rsidP="0025079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5079E">
        <w:rPr>
          <w:rFonts w:ascii="Times New Roman" w:hAnsi="Times New Roman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FF4ACA6" wp14:editId="18905385">
            <wp:simplePos x="0" y="0"/>
            <wp:positionH relativeFrom="margin">
              <wp:posOffset>3924300</wp:posOffset>
            </wp:positionH>
            <wp:positionV relativeFrom="margin">
              <wp:posOffset>2399665</wp:posOffset>
            </wp:positionV>
            <wp:extent cx="2140585" cy="1739265"/>
            <wp:effectExtent l="0" t="0" r="0" b="0"/>
            <wp:wrapSquare wrapText="bothSides"/>
            <wp:docPr id="19" name="Рисунок 19" descr="https://static8.depositphotos.com/1072020/921/v/950/depositphotos_9214156-stock-illustration-vector-colorful-firewor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8.depositphotos.com/1072020/921/v/950/depositphotos_9214156-stock-illustration-vector-colorful-firework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79E">
        <w:rPr>
          <w:rFonts w:ascii="Times New Roman" w:hAnsi="Times New Roman"/>
          <w:color w:val="000000"/>
          <w:sz w:val="28"/>
          <w:szCs w:val="28"/>
        </w:rPr>
        <w:t>Солдат – солдаты</w:t>
      </w:r>
      <w:r w:rsidR="0025079E">
        <w:rPr>
          <w:rFonts w:ascii="Times New Roman" w:hAnsi="Times New Roman"/>
          <w:color w:val="000000"/>
          <w:sz w:val="28"/>
          <w:szCs w:val="28"/>
        </w:rPr>
        <w:br/>
        <w:t>Матрос – мат</w:t>
      </w:r>
      <w:r w:rsidR="0025079E" w:rsidRPr="00683875">
        <w:rPr>
          <w:rFonts w:ascii="Times New Roman" w:hAnsi="Times New Roman"/>
          <w:color w:val="000000"/>
          <w:sz w:val="28"/>
          <w:szCs w:val="28"/>
        </w:rPr>
        <w:t>росы</w:t>
      </w:r>
      <w:r w:rsidR="0025079E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</w:t>
      </w:r>
      <w:r w:rsidR="0025079E" w:rsidRPr="00683875">
        <w:rPr>
          <w:rFonts w:ascii="Times New Roman" w:hAnsi="Times New Roman"/>
          <w:color w:val="000000"/>
          <w:sz w:val="28"/>
          <w:szCs w:val="28"/>
        </w:rPr>
        <w:br/>
        <w:t>Лётчик – лётчики</w:t>
      </w:r>
    </w:p>
    <w:p w:rsidR="0025079E" w:rsidRDefault="0025079E" w:rsidP="0025079E">
      <w:pPr>
        <w:spacing w:after="0" w:line="240" w:lineRule="auto"/>
        <w:rPr>
          <w:rFonts w:ascii="Times New Roman" w:hAnsi="Times New Roman"/>
          <w:b/>
          <w:bCs/>
          <w:i/>
          <w:iCs/>
          <w:color w:val="7030A0"/>
          <w:sz w:val="32"/>
          <w:szCs w:val="32"/>
        </w:rPr>
      </w:pPr>
      <w:r>
        <w:rPr>
          <w:rFonts w:ascii="Times New Roman" w:hAnsi="Times New Roman"/>
          <w:color w:val="000000"/>
          <w:sz w:val="28"/>
          <w:szCs w:val="28"/>
        </w:rPr>
        <w:t>Корабль - корабли</w:t>
      </w:r>
      <w:r w:rsidRPr="00683875">
        <w:rPr>
          <w:rFonts w:ascii="Times New Roman" w:hAnsi="Times New Roman"/>
          <w:color w:val="000000"/>
          <w:sz w:val="28"/>
          <w:szCs w:val="28"/>
        </w:rPr>
        <w:br/>
        <w:t>Салют – салюты</w:t>
      </w:r>
      <w:r w:rsidRPr="00683875">
        <w:rPr>
          <w:rFonts w:ascii="Times New Roman" w:hAnsi="Times New Roman"/>
          <w:color w:val="000000"/>
          <w:sz w:val="28"/>
          <w:szCs w:val="28"/>
        </w:rPr>
        <w:br/>
        <w:t>Праздник – праздники</w:t>
      </w:r>
      <w:r w:rsidRPr="00683875">
        <w:rPr>
          <w:rFonts w:ascii="Times New Roman" w:hAnsi="Times New Roman"/>
          <w:color w:val="000000"/>
          <w:sz w:val="28"/>
          <w:szCs w:val="28"/>
        </w:rPr>
        <w:br/>
      </w:r>
      <w:r w:rsidRPr="00683875">
        <w:rPr>
          <w:rFonts w:ascii="Times New Roman" w:hAnsi="Times New Roman"/>
          <w:color w:val="000000"/>
          <w:sz w:val="32"/>
          <w:szCs w:val="32"/>
        </w:rPr>
        <w:t>Ветеран – ветераны</w:t>
      </w:r>
      <w:r w:rsidRPr="00683875">
        <w:rPr>
          <w:rFonts w:ascii="Times New Roman" w:hAnsi="Times New Roman"/>
          <w:color w:val="000000"/>
          <w:sz w:val="32"/>
          <w:szCs w:val="32"/>
        </w:rPr>
        <w:br/>
      </w:r>
    </w:p>
    <w:p w:rsidR="00DB6EFF" w:rsidRDefault="00DB6EFF" w:rsidP="0025079E">
      <w:p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</w:p>
    <w:p w:rsidR="00DB6EFF" w:rsidRDefault="00DB6EFF" w:rsidP="0025079E">
      <w:p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</w:p>
    <w:p w:rsidR="0025079E" w:rsidRDefault="0025079E" w:rsidP="0025079E">
      <w:pPr>
        <w:spacing w:after="0" w:line="240" w:lineRule="auto"/>
        <w:rPr>
          <w:rFonts w:ascii="Times New Roman" w:hAnsi="Times New Roman"/>
          <w:b/>
          <w:bCs/>
          <w:color w:val="FF0000"/>
          <w:sz w:val="32"/>
          <w:szCs w:val="32"/>
        </w:rPr>
      </w:pPr>
      <w:r w:rsidRPr="0025079E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DB6EFF">
        <w:rPr>
          <w:rFonts w:ascii="Times New Roman" w:hAnsi="Times New Roman"/>
          <w:b/>
          <w:bCs/>
          <w:iCs/>
          <w:sz w:val="28"/>
          <w:szCs w:val="28"/>
        </w:rPr>
        <w:t>«Четвёртый лишний»</w:t>
      </w:r>
      <w:r w:rsidRPr="00DB6EFF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DB6EFF">
        <w:rPr>
          <w:rFonts w:ascii="Times New Roman" w:hAnsi="Times New Roman"/>
          <w:i/>
          <w:iCs/>
          <w:color w:val="000000"/>
          <w:sz w:val="28"/>
          <w:szCs w:val="28"/>
        </w:rPr>
        <w:t>(назови, кто лишний объясни свой</w:t>
      </w:r>
      <w:r w:rsidRPr="00DB6EF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B6EFF">
        <w:rPr>
          <w:rFonts w:ascii="Times New Roman" w:hAnsi="Times New Roman"/>
          <w:i/>
          <w:iCs/>
          <w:color w:val="000000"/>
          <w:sz w:val="28"/>
          <w:szCs w:val="28"/>
        </w:rPr>
        <w:t>выбор)</w:t>
      </w:r>
      <w:r w:rsidRPr="00DB6EFF">
        <w:rPr>
          <w:rFonts w:ascii="Times New Roman" w:hAnsi="Times New Roman"/>
          <w:color w:val="000000"/>
          <w:sz w:val="28"/>
          <w:szCs w:val="28"/>
        </w:rPr>
        <w:br/>
      </w:r>
      <w:r w:rsidRPr="00683875">
        <w:rPr>
          <w:rFonts w:ascii="Times New Roman" w:hAnsi="Times New Roman"/>
          <w:color w:val="000000"/>
          <w:sz w:val="28"/>
          <w:szCs w:val="28"/>
        </w:rPr>
        <w:t>Танк, истребитель, вертолет, самолет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683875">
        <w:rPr>
          <w:rFonts w:ascii="Times New Roman" w:hAnsi="Times New Roman"/>
          <w:color w:val="000000"/>
          <w:sz w:val="28"/>
          <w:szCs w:val="28"/>
        </w:rPr>
        <w:br/>
        <w:t>Артиллерист, снайпер повар, десантник.</w:t>
      </w:r>
      <w:r w:rsidRPr="00683875">
        <w:rPr>
          <w:rFonts w:ascii="Times New Roman" w:hAnsi="Times New Roman"/>
          <w:color w:val="000000"/>
          <w:sz w:val="28"/>
          <w:szCs w:val="28"/>
        </w:rPr>
        <w:br/>
        <w:t>Барабан, пулемет, автомат, миномет.</w:t>
      </w:r>
      <w:r w:rsidRPr="00683875">
        <w:rPr>
          <w:rFonts w:ascii="Times New Roman" w:hAnsi="Times New Roman"/>
          <w:color w:val="000000"/>
          <w:sz w:val="28"/>
          <w:szCs w:val="28"/>
        </w:rPr>
        <w:br/>
        <w:t>Тельняшка, шинель, джинсы, китель.</w:t>
      </w:r>
      <w:r w:rsidRPr="00683875">
        <w:rPr>
          <w:rFonts w:ascii="Times New Roman" w:hAnsi="Times New Roman"/>
          <w:color w:val="000000"/>
          <w:sz w:val="28"/>
          <w:szCs w:val="28"/>
        </w:rPr>
        <w:br/>
        <w:t>Снайпер, сапер, танкист, артист.</w:t>
      </w:r>
      <w:r w:rsidRPr="00683875">
        <w:rPr>
          <w:rFonts w:ascii="Times New Roman" w:hAnsi="Times New Roman"/>
          <w:color w:val="000000"/>
          <w:sz w:val="28"/>
          <w:szCs w:val="28"/>
        </w:rPr>
        <w:br/>
        <w:t>Пистолет, снайпер, винтовка, ружье.</w:t>
      </w:r>
      <w:r w:rsidRPr="00683875">
        <w:rPr>
          <w:rFonts w:ascii="Times New Roman" w:hAnsi="Times New Roman"/>
          <w:color w:val="000000"/>
          <w:sz w:val="28"/>
          <w:szCs w:val="28"/>
        </w:rPr>
        <w:br/>
      </w:r>
    </w:p>
    <w:p w:rsidR="00A64E31" w:rsidRDefault="0025079E" w:rsidP="0025079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</w:t>
      </w:r>
      <w:r w:rsidR="00A64E31">
        <w:rPr>
          <w:rFonts w:ascii="Times New Roman" w:hAnsi="Times New Roman"/>
          <w:b/>
          <w:bCs/>
          <w:sz w:val="28"/>
          <w:szCs w:val="28"/>
        </w:rPr>
        <w:t>Кто служит в армии</w:t>
      </w:r>
      <w:r>
        <w:rPr>
          <w:rFonts w:ascii="Times New Roman" w:hAnsi="Times New Roman"/>
          <w:b/>
          <w:bCs/>
          <w:sz w:val="28"/>
          <w:szCs w:val="28"/>
        </w:rPr>
        <w:t>»</w:t>
      </w:r>
    </w:p>
    <w:p w:rsidR="00A64E31" w:rsidRDefault="00A64E31" w:rsidP="0025079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Родитель кидает мяч ребенку и называет атрибут военной профессии. Ребенок кидает мяч обратно и называет соответствующую профессию. Например, самолет-летчик, танк-танкист и т. д.</w:t>
      </w:r>
    </w:p>
    <w:p w:rsidR="00A64E31" w:rsidRDefault="00A64E31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64E31" w:rsidRDefault="0025079E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</w:t>
      </w:r>
      <w:r w:rsidR="00A64E31">
        <w:rPr>
          <w:rFonts w:ascii="Times New Roman" w:hAnsi="Times New Roman"/>
          <w:b/>
          <w:bCs/>
          <w:sz w:val="28"/>
          <w:szCs w:val="28"/>
        </w:rPr>
        <w:t>Отгадай</w:t>
      </w:r>
      <w:r>
        <w:rPr>
          <w:rFonts w:ascii="Times New Roman" w:hAnsi="Times New Roman"/>
          <w:b/>
          <w:bCs/>
          <w:sz w:val="28"/>
          <w:szCs w:val="28"/>
        </w:rPr>
        <w:t>»</w:t>
      </w:r>
    </w:p>
    <w:p w:rsidR="00A64E31" w:rsidRDefault="00A64E31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Ребенок должен отгадать предмет по названию его частей. Например, кабина, колеса, руль, фары (машина). Кабина, шасси, иллюминатор, крылья (самолет) и др.</w:t>
      </w:r>
    </w:p>
    <w:p w:rsidR="00A64E31" w:rsidRDefault="00A64E31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B6EFF" w:rsidRDefault="00DB6EFF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B6EFF" w:rsidRDefault="00DB6EFF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B6EFF" w:rsidRDefault="00DB6EFF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B6EFF" w:rsidRDefault="00DB6EFF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B6EFF" w:rsidRDefault="00DB6EFF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64E31" w:rsidRDefault="0025079E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«</w:t>
      </w:r>
      <w:r w:rsidR="00A64E31">
        <w:rPr>
          <w:rFonts w:ascii="Times New Roman" w:hAnsi="Times New Roman"/>
          <w:b/>
          <w:bCs/>
          <w:sz w:val="28"/>
          <w:szCs w:val="28"/>
        </w:rPr>
        <w:t>Защитники Отечества</w:t>
      </w:r>
      <w:r>
        <w:rPr>
          <w:rFonts w:ascii="Times New Roman" w:hAnsi="Times New Roman"/>
          <w:b/>
          <w:bCs/>
          <w:sz w:val="28"/>
          <w:szCs w:val="28"/>
        </w:rPr>
        <w:t>»</w:t>
      </w:r>
    </w:p>
    <w:p w:rsidR="00A64E31" w:rsidRDefault="00A64E31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Ребенок называет военные профессии, изображенные на картинках, либо на экране монитора на самолете - летчик. На танке - танкист и т.д.</w:t>
      </w:r>
    </w:p>
    <w:p w:rsidR="00A64E31" w:rsidRDefault="00A64E31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64E31" w:rsidRDefault="00A64E31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64E31" w:rsidRDefault="00A64E31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04388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8CD6047" wp14:editId="59F3766F">
            <wp:extent cx="4752975" cy="3571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E31" w:rsidRDefault="00A64E31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327E6" w:rsidRDefault="009C0EF4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04388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81600" cy="3886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E31" w:rsidRDefault="00A64E31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327E6" w:rsidRDefault="009C0EF4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04388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00650" cy="3905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327E6" w:rsidRDefault="009C0EF4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04388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67325" cy="3952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E31" w:rsidRDefault="00A64E31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A64E31" w:rsidRDefault="00A64E31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327E6" w:rsidRDefault="009C0EF4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04388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86375" cy="3962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327E6" w:rsidRDefault="009C0EF4" w:rsidP="00A64E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04388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10200" cy="4057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64E31" w:rsidRDefault="00A64E31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327E6" w:rsidRPr="00135821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FF0000"/>
          <w:sz w:val="32"/>
          <w:szCs w:val="32"/>
          <w:highlight w:val="white"/>
        </w:rPr>
      </w:pPr>
      <w:r w:rsidRPr="00135821">
        <w:rPr>
          <w:rFonts w:ascii="Times New Roman" w:hAnsi="Times New Roman"/>
          <w:b/>
          <w:bCs/>
          <w:color w:val="FF0000"/>
          <w:sz w:val="32"/>
          <w:szCs w:val="32"/>
          <w:highlight w:val="white"/>
        </w:rPr>
        <w:lastRenderedPageBreak/>
        <w:t>МАТЕМАТИЧЕСКИЕ ИГРЫ</w:t>
      </w:r>
    </w:p>
    <w:p w:rsidR="0025079E" w:rsidRPr="00DE0A82" w:rsidRDefault="0025079E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16"/>
          <w:szCs w:val="16"/>
          <w:highlight w:val="white"/>
        </w:rPr>
      </w:pPr>
    </w:p>
    <w:p w:rsidR="006327E6" w:rsidRDefault="00DE0A82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/>
          <w:b/>
          <w:bCs/>
          <w:sz w:val="28"/>
          <w:szCs w:val="28"/>
          <w:highlight w:val="white"/>
        </w:rPr>
        <w:t>«</w:t>
      </w:r>
      <w:r w:rsidR="006327E6">
        <w:rPr>
          <w:rFonts w:ascii="Times New Roman" w:hAnsi="Times New Roman"/>
          <w:b/>
          <w:bCs/>
          <w:sz w:val="28"/>
          <w:szCs w:val="28"/>
          <w:highlight w:val="white"/>
        </w:rPr>
        <w:t>Какая фигура лишняя?</w:t>
      </w:r>
      <w:r>
        <w:rPr>
          <w:rFonts w:ascii="Times New Roman" w:hAnsi="Times New Roman"/>
          <w:b/>
          <w:bCs/>
          <w:sz w:val="28"/>
          <w:szCs w:val="28"/>
          <w:highlight w:val="white"/>
        </w:rPr>
        <w:t>»</w:t>
      </w:r>
    </w:p>
    <w:p w:rsidR="006327E6" w:rsidRDefault="006327E6" w:rsidP="00DE0A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Для этой игры понадобятся геометрические фигуры по 3 штуки, вырезанные из цветного картона (квадрат, треугольник, ромб, прямоугольник, трапеция).</w:t>
      </w:r>
    </w:p>
    <w:p w:rsidR="006327E6" w:rsidRDefault="006327E6" w:rsidP="00DE0A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 xml:space="preserve">Родитель: На территории любого города много разных архитектурных объектов: дома, памятники, мосты и так далее. На карте они выглядят как геометрические фигуры (родитель раскладывает на плоскости фигуры. Например, 3 квадрата и 1 ромб). </w:t>
      </w:r>
      <w:r w:rsidR="0025079E">
        <w:rPr>
          <w:rFonts w:ascii="Times New Roman" w:hAnsi="Times New Roman"/>
          <w:sz w:val="28"/>
          <w:szCs w:val="28"/>
          <w:highlight w:val="white"/>
        </w:rPr>
        <w:t>Во время «учения» командиры</w:t>
      </w:r>
      <w:r>
        <w:rPr>
          <w:rFonts w:ascii="Times New Roman" w:hAnsi="Times New Roman"/>
          <w:sz w:val="28"/>
          <w:szCs w:val="28"/>
          <w:highlight w:val="white"/>
        </w:rPr>
        <w:t xml:space="preserve"> на территории нашего города спрятали</w:t>
      </w:r>
      <w:r w:rsidR="00DE0A82">
        <w:rPr>
          <w:rFonts w:ascii="Times New Roman" w:hAnsi="Times New Roman"/>
          <w:sz w:val="28"/>
          <w:szCs w:val="28"/>
          <w:highlight w:val="white"/>
        </w:rPr>
        <w:t xml:space="preserve"> важную информацию (</w:t>
      </w:r>
      <w:r>
        <w:rPr>
          <w:rFonts w:ascii="Times New Roman" w:hAnsi="Times New Roman"/>
          <w:sz w:val="28"/>
          <w:szCs w:val="28"/>
          <w:highlight w:val="white"/>
        </w:rPr>
        <w:t>секретное оружие</w:t>
      </w:r>
      <w:r w:rsidR="00DE0A82">
        <w:rPr>
          <w:rFonts w:ascii="Times New Roman" w:hAnsi="Times New Roman"/>
          <w:sz w:val="28"/>
          <w:szCs w:val="28"/>
          <w:highlight w:val="white"/>
        </w:rPr>
        <w:t>)</w:t>
      </w:r>
      <w:r>
        <w:rPr>
          <w:rFonts w:ascii="Times New Roman" w:hAnsi="Times New Roman"/>
          <w:sz w:val="28"/>
          <w:szCs w:val="28"/>
          <w:highlight w:val="white"/>
        </w:rPr>
        <w:t xml:space="preserve">, наша задача </w:t>
      </w:r>
      <w:r w:rsidR="00DE0A82">
        <w:rPr>
          <w:rFonts w:ascii="Times New Roman" w:hAnsi="Times New Roman"/>
          <w:sz w:val="28"/>
          <w:szCs w:val="28"/>
          <w:highlight w:val="white"/>
        </w:rPr>
        <w:t>–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="00DE0A82">
        <w:rPr>
          <w:rFonts w:ascii="Times New Roman" w:hAnsi="Times New Roman"/>
          <w:sz w:val="28"/>
          <w:szCs w:val="28"/>
          <w:highlight w:val="white"/>
        </w:rPr>
        <w:t>найти, что спрятано</w:t>
      </w:r>
      <w:r>
        <w:rPr>
          <w:rFonts w:ascii="Times New Roman" w:hAnsi="Times New Roman"/>
          <w:sz w:val="28"/>
          <w:szCs w:val="28"/>
          <w:highlight w:val="white"/>
        </w:rPr>
        <w:t>. Для этого нужно определить, кака</w:t>
      </w:r>
      <w:r w:rsidR="009C0EF4">
        <w:rPr>
          <w:rFonts w:ascii="Times New Roman" w:hAnsi="Times New Roman"/>
          <w:sz w:val="28"/>
          <w:szCs w:val="28"/>
          <w:highlight w:val="white"/>
        </w:rPr>
        <w:t>я</w:t>
      </w:r>
      <w:r>
        <w:rPr>
          <w:rFonts w:ascii="Times New Roman" w:hAnsi="Times New Roman"/>
          <w:sz w:val="28"/>
          <w:szCs w:val="28"/>
          <w:highlight w:val="white"/>
        </w:rPr>
        <w:t xml:space="preserve"> фигура здесь лишняя и почему. </w:t>
      </w:r>
    </w:p>
    <w:p w:rsidR="006327E6" w:rsidRDefault="006327E6" w:rsidP="00DE0A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Ребенок: Ромб лишний, потому что остальные фигуры - квадрат.</w:t>
      </w:r>
      <w:r w:rsidR="00DE0A82">
        <w:rPr>
          <w:rFonts w:ascii="Times New Roman" w:hAnsi="Times New Roman"/>
          <w:sz w:val="28"/>
          <w:szCs w:val="28"/>
          <w:highlight w:val="white"/>
        </w:rPr>
        <w:t xml:space="preserve"> </w:t>
      </w:r>
    </w:p>
    <w:p w:rsidR="006327E6" w:rsidRDefault="006327E6" w:rsidP="00DE0A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И так далее.</w:t>
      </w:r>
    </w:p>
    <w:p w:rsidR="006327E6" w:rsidRPr="00DE0A82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16"/>
          <w:szCs w:val="16"/>
          <w:highlight w:val="white"/>
        </w:rPr>
      </w:pPr>
    </w:p>
    <w:p w:rsidR="006327E6" w:rsidRDefault="00DE0A82" w:rsidP="00DE0A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/>
          <w:b/>
          <w:bCs/>
          <w:sz w:val="28"/>
          <w:szCs w:val="28"/>
          <w:highlight w:val="white"/>
        </w:rPr>
        <w:t>«</w:t>
      </w:r>
      <w:r w:rsidR="006327E6">
        <w:rPr>
          <w:rFonts w:ascii="Times New Roman" w:hAnsi="Times New Roman"/>
          <w:b/>
          <w:bCs/>
          <w:sz w:val="28"/>
          <w:szCs w:val="28"/>
          <w:highlight w:val="white"/>
        </w:rPr>
        <w:t>Салют</w:t>
      </w:r>
      <w:r>
        <w:rPr>
          <w:rFonts w:ascii="Times New Roman" w:hAnsi="Times New Roman"/>
          <w:b/>
          <w:bCs/>
          <w:sz w:val="28"/>
          <w:szCs w:val="28"/>
          <w:highlight w:val="white"/>
        </w:rPr>
        <w:t>»</w:t>
      </w:r>
    </w:p>
    <w:p w:rsidR="006327E6" w:rsidRDefault="006327E6" w:rsidP="00DE0A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Для этой игры понадобятся круги, вырезанные из цветного картона, разных размеров и цветов.</w:t>
      </w:r>
    </w:p>
    <w:p w:rsidR="006327E6" w:rsidRDefault="006327E6" w:rsidP="00DE0A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Родитель выкладывает на плоскости схематично "салют", ребенок должен повторить последовательность узора.</w:t>
      </w:r>
    </w:p>
    <w:p w:rsidR="006327E6" w:rsidRPr="00DE0A82" w:rsidRDefault="006327E6" w:rsidP="00DE0A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16"/>
          <w:szCs w:val="16"/>
          <w:highlight w:val="white"/>
        </w:rPr>
      </w:pPr>
    </w:p>
    <w:p w:rsidR="00DE0A82" w:rsidRPr="00DE0A82" w:rsidRDefault="00DE0A82" w:rsidP="00DE0A82">
      <w:pPr>
        <w:spacing w:after="0" w:line="240" w:lineRule="auto"/>
        <w:ind w:firstLine="720"/>
        <w:rPr>
          <w:rFonts w:ascii="Times New Roman" w:hAnsi="Times New Roman"/>
          <w:b/>
          <w:spacing w:val="-20"/>
          <w:sz w:val="28"/>
          <w:szCs w:val="28"/>
        </w:rPr>
      </w:pPr>
      <w:r w:rsidRPr="00DE0A82">
        <w:rPr>
          <w:rFonts w:ascii="Times New Roman" w:hAnsi="Times New Roman"/>
          <w:b/>
          <w:spacing w:val="-20"/>
          <w:sz w:val="28"/>
          <w:szCs w:val="28"/>
        </w:rPr>
        <w:t>«Военная техника»</w:t>
      </w:r>
    </w:p>
    <w:p w:rsidR="00DE0A82" w:rsidRPr="00DE0A82" w:rsidRDefault="00DE0A82" w:rsidP="00DE0A82">
      <w:pPr>
        <w:spacing w:after="0" w:line="240" w:lineRule="auto"/>
        <w:rPr>
          <w:rFonts w:ascii="Times New Roman" w:hAnsi="Times New Roman"/>
          <w:spacing w:val="-20"/>
          <w:sz w:val="28"/>
          <w:szCs w:val="28"/>
        </w:rPr>
      </w:pPr>
      <w:r w:rsidRPr="00DE0A82">
        <w:rPr>
          <w:rFonts w:ascii="Times New Roman" w:hAnsi="Times New Roman"/>
          <w:spacing w:val="-20"/>
          <w:sz w:val="28"/>
          <w:szCs w:val="28"/>
        </w:rPr>
        <w:t>Перед детьми картинки</w:t>
      </w:r>
      <w:r>
        <w:rPr>
          <w:rFonts w:ascii="Times New Roman" w:hAnsi="Times New Roman"/>
          <w:spacing w:val="-20"/>
          <w:sz w:val="28"/>
          <w:szCs w:val="28"/>
        </w:rPr>
        <w:t xml:space="preserve"> - силуэты</w:t>
      </w:r>
      <w:r w:rsidRPr="00DE0A82">
        <w:rPr>
          <w:rFonts w:ascii="Times New Roman" w:hAnsi="Times New Roman"/>
          <w:spacing w:val="-20"/>
          <w:sz w:val="28"/>
          <w:szCs w:val="28"/>
        </w:rPr>
        <w:t xml:space="preserve"> с изображением военной техники</w:t>
      </w:r>
    </w:p>
    <w:p w:rsidR="00DE0A82" w:rsidRPr="00DE0A82" w:rsidRDefault="00DE0A82" w:rsidP="00DE0A82">
      <w:pPr>
        <w:spacing w:after="0" w:line="240" w:lineRule="auto"/>
        <w:rPr>
          <w:rFonts w:ascii="Times New Roman" w:hAnsi="Times New Roman"/>
          <w:spacing w:val="-20"/>
          <w:sz w:val="28"/>
          <w:szCs w:val="28"/>
        </w:rPr>
      </w:pPr>
      <w:r w:rsidRPr="00DE0A82">
        <w:rPr>
          <w:rFonts w:ascii="Times New Roman" w:hAnsi="Times New Roman"/>
          <w:spacing w:val="-20"/>
          <w:sz w:val="28"/>
          <w:szCs w:val="28"/>
        </w:rPr>
        <w:t>-</w:t>
      </w:r>
      <w:r>
        <w:rPr>
          <w:rFonts w:ascii="Times New Roman" w:hAnsi="Times New Roman"/>
          <w:spacing w:val="-20"/>
          <w:sz w:val="28"/>
          <w:szCs w:val="28"/>
        </w:rPr>
        <w:t xml:space="preserve"> Предложить детям рассмотреть, ч</w:t>
      </w:r>
      <w:r w:rsidRPr="00DE0A82">
        <w:rPr>
          <w:rFonts w:ascii="Times New Roman" w:hAnsi="Times New Roman"/>
          <w:spacing w:val="-20"/>
          <w:sz w:val="28"/>
          <w:szCs w:val="28"/>
        </w:rPr>
        <w:t>то изображено (спряталось) на картинках? (вертолёт, танк, самолёт, ракетная машина</w:t>
      </w:r>
      <w:r>
        <w:rPr>
          <w:rFonts w:ascii="Times New Roman" w:hAnsi="Times New Roman"/>
          <w:spacing w:val="-20"/>
          <w:sz w:val="28"/>
          <w:szCs w:val="28"/>
        </w:rPr>
        <w:t xml:space="preserve"> </w:t>
      </w:r>
      <w:r w:rsidRPr="00DE0A82">
        <w:rPr>
          <w:rFonts w:ascii="Times New Roman" w:hAnsi="Times New Roman"/>
          <w:spacing w:val="-20"/>
          <w:sz w:val="28"/>
          <w:szCs w:val="28"/>
        </w:rPr>
        <w:t>(</w:t>
      </w:r>
      <w:r>
        <w:rPr>
          <w:rFonts w:ascii="Times New Roman" w:hAnsi="Times New Roman"/>
          <w:spacing w:val="-20"/>
          <w:sz w:val="28"/>
          <w:szCs w:val="28"/>
        </w:rPr>
        <w:t>«К</w:t>
      </w:r>
      <w:r w:rsidRPr="00DE0A82">
        <w:rPr>
          <w:rFonts w:ascii="Times New Roman" w:hAnsi="Times New Roman"/>
          <w:spacing w:val="-20"/>
          <w:sz w:val="28"/>
          <w:szCs w:val="28"/>
        </w:rPr>
        <w:t>атюша</w:t>
      </w:r>
      <w:r>
        <w:rPr>
          <w:rFonts w:ascii="Times New Roman" w:hAnsi="Times New Roman"/>
          <w:spacing w:val="-20"/>
          <w:sz w:val="28"/>
          <w:szCs w:val="28"/>
        </w:rPr>
        <w:t>»</w:t>
      </w:r>
      <w:r w:rsidRPr="00DE0A82">
        <w:rPr>
          <w:rFonts w:ascii="Times New Roman" w:hAnsi="Times New Roman"/>
          <w:spacing w:val="-20"/>
          <w:sz w:val="28"/>
          <w:szCs w:val="28"/>
        </w:rPr>
        <w:t>), пушка)</w:t>
      </w:r>
    </w:p>
    <w:p w:rsidR="00DE0A82" w:rsidRPr="00DE0A82" w:rsidRDefault="00DE0A82" w:rsidP="00DE0A82">
      <w:pPr>
        <w:spacing w:after="0" w:line="240" w:lineRule="auto"/>
        <w:rPr>
          <w:rFonts w:ascii="Times New Roman" w:hAnsi="Times New Roman"/>
          <w:spacing w:val="-20"/>
          <w:sz w:val="28"/>
          <w:szCs w:val="28"/>
        </w:rPr>
      </w:pPr>
      <w:r w:rsidRPr="00DE0A82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12080A1" wp14:editId="76F35576">
            <wp:simplePos x="0" y="0"/>
            <wp:positionH relativeFrom="margin">
              <wp:posOffset>-285750</wp:posOffset>
            </wp:positionH>
            <wp:positionV relativeFrom="margin">
              <wp:posOffset>4961255</wp:posOffset>
            </wp:positionV>
            <wp:extent cx="2603500" cy="1416050"/>
            <wp:effectExtent l="0" t="0" r="6350" b="0"/>
            <wp:wrapSquare wrapText="bothSides"/>
            <wp:docPr id="21" name="Рисунок 21" descr="https://im0-tub-ru.yandex.net/i?id=fd6c3551a83a41a3006048f294fe605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fd6c3551a83a41a3006048f294fe6055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01" b="22801"/>
                    <a:stretch/>
                  </pic:blipFill>
                  <pic:spPr bwMode="auto">
                    <a:xfrm>
                      <a:off x="0" y="0"/>
                      <a:ext cx="26035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0A82">
        <w:rPr>
          <w:rFonts w:ascii="Times New Roman" w:hAnsi="Times New Roman"/>
          <w:spacing w:val="-20"/>
          <w:sz w:val="28"/>
          <w:szCs w:val="28"/>
        </w:rPr>
        <w:t xml:space="preserve"> -</w:t>
      </w:r>
      <w:r>
        <w:rPr>
          <w:rFonts w:ascii="Times New Roman" w:hAnsi="Times New Roman"/>
          <w:spacing w:val="-20"/>
          <w:sz w:val="28"/>
          <w:szCs w:val="28"/>
        </w:rPr>
        <w:t xml:space="preserve"> </w:t>
      </w:r>
      <w:r w:rsidRPr="00DE0A82">
        <w:rPr>
          <w:rFonts w:ascii="Times New Roman" w:hAnsi="Times New Roman"/>
          <w:spacing w:val="-20"/>
          <w:sz w:val="28"/>
          <w:szCs w:val="28"/>
        </w:rPr>
        <w:t>Как это все можно назвать одним словом? (военная техника)</w:t>
      </w:r>
    </w:p>
    <w:p w:rsidR="00DE0A82" w:rsidRDefault="00DE0A82" w:rsidP="00DE0A82">
      <w:pPr>
        <w:spacing w:line="240" w:lineRule="atLeast"/>
        <w:rPr>
          <w:rFonts w:ascii="Times New Roman" w:hAnsi="Times New Roman"/>
          <w:spacing w:val="-20"/>
          <w:sz w:val="36"/>
          <w:szCs w:val="28"/>
        </w:rPr>
      </w:pPr>
      <w:r w:rsidRPr="00DE0A82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8764DE5" wp14:editId="1D974719">
            <wp:simplePos x="0" y="0"/>
            <wp:positionH relativeFrom="margin">
              <wp:posOffset>3215640</wp:posOffset>
            </wp:positionH>
            <wp:positionV relativeFrom="margin">
              <wp:posOffset>4946650</wp:posOffset>
            </wp:positionV>
            <wp:extent cx="3239770" cy="1619885"/>
            <wp:effectExtent l="0" t="0" r="0" b="0"/>
            <wp:wrapSquare wrapText="bothSides"/>
            <wp:docPr id="20" name="Рисунок 20" descr="https://im0-tub-ru.yandex.net/i?id=3005762af300c9ba507996949d0b026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3005762af300c9ba507996949d0b026d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0A82" w:rsidRPr="001F1457" w:rsidRDefault="00DE0A82" w:rsidP="00DE0A82">
      <w:pPr>
        <w:spacing w:line="240" w:lineRule="atLeast"/>
        <w:rPr>
          <w:rFonts w:ascii="Times New Roman" w:hAnsi="Times New Roman"/>
          <w:spacing w:val="-20"/>
          <w:sz w:val="36"/>
          <w:szCs w:val="28"/>
        </w:rPr>
      </w:pPr>
    </w:p>
    <w:p w:rsidR="00DE0A82" w:rsidRPr="001F1457" w:rsidRDefault="00DE0A82" w:rsidP="00DE0A82">
      <w:pPr>
        <w:spacing w:line="240" w:lineRule="atLeast"/>
        <w:rPr>
          <w:rFonts w:ascii="Times New Roman" w:hAnsi="Times New Roman"/>
          <w:b/>
          <w:spacing w:val="-20"/>
          <w:sz w:val="36"/>
          <w:szCs w:val="28"/>
          <w:u w:val="single"/>
        </w:rPr>
      </w:pPr>
    </w:p>
    <w:p w:rsidR="00DE0A82" w:rsidRDefault="00DE0A82" w:rsidP="00DE0A82">
      <w:pPr>
        <w:spacing w:after="0"/>
        <w:jc w:val="center"/>
      </w:pPr>
      <w:r>
        <w:t xml:space="preserve"> </w:t>
      </w:r>
    </w:p>
    <w:p w:rsidR="00DE0A82" w:rsidRDefault="00DE0A82" w:rsidP="00DE0A82">
      <w:pPr>
        <w:spacing w:after="0"/>
        <w:jc w:val="center"/>
      </w:pPr>
    </w:p>
    <w:p w:rsidR="00DE0A82" w:rsidRDefault="00DE0A82" w:rsidP="00DE0A82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8FA2EBD" wp14:editId="50DFBA43">
            <wp:simplePos x="0" y="0"/>
            <wp:positionH relativeFrom="margin">
              <wp:posOffset>-266700</wp:posOffset>
            </wp:positionH>
            <wp:positionV relativeFrom="margin">
              <wp:posOffset>6653530</wp:posOffset>
            </wp:positionV>
            <wp:extent cx="2345690" cy="1431290"/>
            <wp:effectExtent l="0" t="0" r="0" b="0"/>
            <wp:wrapSquare wrapText="bothSides"/>
            <wp:docPr id="23" name="Рисунок 23" descr="https://im0-tub-ru.yandex.net/i?id=1cea0a7ffb90f7ef8cec94401a7d3991&amp;n=33&amp;w=246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1cea0a7ffb90f7ef8cec94401a7d3991&amp;n=33&amp;w=246&amp;h=1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0A82" w:rsidRDefault="00DE0A82" w:rsidP="00DE0A82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F00F18E" wp14:editId="523F97A5">
            <wp:simplePos x="0" y="0"/>
            <wp:positionH relativeFrom="margin">
              <wp:posOffset>4036695</wp:posOffset>
            </wp:positionH>
            <wp:positionV relativeFrom="margin">
              <wp:posOffset>6713220</wp:posOffset>
            </wp:positionV>
            <wp:extent cx="2569845" cy="1390650"/>
            <wp:effectExtent l="0" t="0" r="1905" b="0"/>
            <wp:wrapSquare wrapText="bothSides"/>
            <wp:docPr id="22" name="Рисунок 22" descr="https://im0-tub-ru.yandex.net/i?id=d0145bfb630ba69dad06f1c00c7c692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d0145bfb630ba69dad06f1c00c7c6929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0A82" w:rsidRDefault="00DE0A82" w:rsidP="00DE0A82">
      <w:pPr>
        <w:spacing w:after="0"/>
        <w:jc w:val="center"/>
      </w:pPr>
    </w:p>
    <w:p w:rsidR="00DE0A82" w:rsidRDefault="00DE0A82" w:rsidP="00DE0A82">
      <w:pPr>
        <w:spacing w:after="0"/>
        <w:jc w:val="center"/>
      </w:pPr>
    </w:p>
    <w:p w:rsidR="00DE0A82" w:rsidRDefault="00DE0A82" w:rsidP="00DE0A82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F662681" wp14:editId="1CDFFE5A">
            <wp:simplePos x="0" y="0"/>
            <wp:positionH relativeFrom="page">
              <wp:posOffset>2686050</wp:posOffset>
            </wp:positionH>
            <wp:positionV relativeFrom="margin">
              <wp:posOffset>7641590</wp:posOffset>
            </wp:positionV>
            <wp:extent cx="2273935" cy="1414145"/>
            <wp:effectExtent l="0" t="0" r="0" b="0"/>
            <wp:wrapSquare wrapText="bothSides"/>
            <wp:docPr id="24" name="Рисунок 24" descr="https://im0-tub-ru.yandex.net/i?id=f686121a69f296e9ff7397ed618b7cd7&amp;n=33&amp;w=15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f686121a69f296e9ff7397ed618b7cd7&amp;n=33&amp;w=150&amp;h=15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10" b="23610"/>
                    <a:stretch/>
                  </pic:blipFill>
                  <pic:spPr bwMode="auto">
                    <a:xfrm>
                      <a:off x="0" y="0"/>
                      <a:ext cx="227393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0A82" w:rsidRDefault="00DE0A82" w:rsidP="00DE0A82">
      <w:pPr>
        <w:spacing w:after="0"/>
        <w:jc w:val="center"/>
      </w:pPr>
    </w:p>
    <w:p w:rsidR="00DE0A82" w:rsidRDefault="00DE0A82" w:rsidP="00DE0A82">
      <w:pPr>
        <w:spacing w:after="0"/>
        <w:jc w:val="center"/>
      </w:pPr>
    </w:p>
    <w:p w:rsidR="00DE0A82" w:rsidRDefault="00DE0A82" w:rsidP="00DE0A82">
      <w:pPr>
        <w:spacing w:after="0"/>
        <w:jc w:val="center"/>
      </w:pPr>
    </w:p>
    <w:p w:rsidR="00DE0A82" w:rsidRDefault="00DE0A82" w:rsidP="00DE0A82">
      <w:pPr>
        <w:spacing w:after="0"/>
        <w:jc w:val="center"/>
      </w:pPr>
    </w:p>
    <w:p w:rsidR="00135821" w:rsidRDefault="00135821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6327E6" w:rsidRDefault="00135821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/>
          <w:b/>
          <w:bCs/>
          <w:color w:val="FF0000"/>
          <w:sz w:val="32"/>
          <w:szCs w:val="32"/>
        </w:rPr>
        <w:lastRenderedPageBreak/>
        <w:t xml:space="preserve">СОВМЕСТНЫЕ </w:t>
      </w:r>
      <w:r w:rsidR="006327E6" w:rsidRPr="00DB6EFF">
        <w:rPr>
          <w:rFonts w:ascii="Times New Roman" w:hAnsi="Times New Roman"/>
          <w:b/>
          <w:bCs/>
          <w:color w:val="FF0000"/>
          <w:sz w:val="32"/>
          <w:szCs w:val="32"/>
        </w:rPr>
        <w:t>ИГРЫ С ДЕТЬМИ</w:t>
      </w:r>
    </w:p>
    <w:p w:rsidR="00135821" w:rsidRPr="00DB6EFF" w:rsidRDefault="00135821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Меткие стрелки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Понадобится специальная мишень и шарики с липучками (</w:t>
      </w:r>
      <w:r w:rsidR="00DB6EFF">
        <w:rPr>
          <w:rFonts w:ascii="Times New Roman" w:hAnsi="Times New Roman"/>
          <w:sz w:val="28"/>
          <w:szCs w:val="28"/>
        </w:rPr>
        <w:t>можно сделать самостоятельно,</w:t>
      </w:r>
      <w:r>
        <w:rPr>
          <w:rFonts w:ascii="Times New Roman" w:hAnsi="Times New Roman"/>
          <w:sz w:val="28"/>
          <w:szCs w:val="28"/>
        </w:rPr>
        <w:t xml:space="preserve"> вырезав мишень из салфеток для мыться посуды, а шарики обклеить липучками для одежды). Ребенок и взрослый по очереди кидают шарик в мишень. Победит тот, кто больше всего раз попадет в цель.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Дорога жизни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игроков грузовик с веревочкой. Нужно провезти грузовик змейкой между кеглями (кастрюлями, стаканами, бутылочками из-под воды, что есть дома), не задев их. Побеждает тот, кто "не попадет на мину" - не уронит ни одной кегли (или уронит меньше).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Самолеты точно в цель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Понадобится старая газеты или ватман, бумажный самолетик, скотч.</w:t>
      </w:r>
    </w:p>
    <w:p w:rsidR="009C0EF4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Внутри газеты вырезать несколько кругов, достаточных по диаметру для прохождения самолета. Из бумаги (или газеты) изготовить бумажный самолетик. 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Газету (ватман) повесить на скотч над дверным проемом. Самолетик кидать в отверстия. Победит тот, у кого самолетик чаще всего попадет в кружок.</w:t>
      </w:r>
    </w:p>
    <w:p w:rsidR="009C0EF4" w:rsidRDefault="009C0EF4" w:rsidP="009C0EF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2060"/>
          <w:sz w:val="28"/>
          <w:szCs w:val="28"/>
        </w:rPr>
      </w:pPr>
      <w:r w:rsidRPr="009C0EF4">
        <w:rPr>
          <w:rFonts w:ascii="Times New Roman" w:hAnsi="Times New Roman"/>
          <w:sz w:val="28"/>
          <w:szCs w:val="28"/>
        </w:rPr>
        <w:t>Если кто-то не умеет, то можно подсмотреть здесь -</w:t>
      </w:r>
      <w:r w:rsidRPr="009C0EF4">
        <w:rPr>
          <w:rFonts w:ascii="Times New Roman" w:hAnsi="Times New Roman"/>
          <w:color w:val="002060"/>
          <w:sz w:val="28"/>
          <w:szCs w:val="28"/>
        </w:rPr>
        <w:t xml:space="preserve"> </w:t>
      </w:r>
      <w:hyperlink r:id="rId19" w:history="1">
        <w:r w:rsidRPr="009C0EF4">
          <w:rPr>
            <w:rFonts w:ascii="Times New Roman" w:hAnsi="Times New Roman"/>
            <w:color w:val="002060"/>
            <w:sz w:val="28"/>
            <w:szCs w:val="28"/>
          </w:rPr>
          <w:t>https://floridei.ru/tvorchestvo-s-detmi/kak-slozhit-iz-bumagi-samoletik.html</w:t>
        </w:r>
      </w:hyperlink>
    </w:p>
    <w:p w:rsidR="00A64E31" w:rsidRDefault="00A64E31" w:rsidP="009C0EF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327E6" w:rsidRDefault="009C0EF4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04388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00500" cy="4000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327E6" w:rsidRPr="00135821" w:rsidRDefault="00135821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  <w:r w:rsidRPr="00135821">
        <w:rPr>
          <w:rFonts w:ascii="Times New Roman" w:hAnsi="Times New Roman"/>
          <w:b/>
          <w:bCs/>
          <w:color w:val="FF0000"/>
          <w:sz w:val="32"/>
          <w:szCs w:val="32"/>
        </w:rPr>
        <w:lastRenderedPageBreak/>
        <w:t>ФИЗКУЛЬТМИНУТКИ ДЛЯ ДЕТЕЙ</w:t>
      </w:r>
    </w:p>
    <w:p w:rsidR="006327E6" w:rsidRPr="00884832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солдаты на параде, 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шагаем ряд за рядом, 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Левой -</w:t>
      </w:r>
      <w:proofErr w:type="gramStart"/>
      <w:r>
        <w:rPr>
          <w:rFonts w:ascii="Times New Roman" w:hAnsi="Times New Roman"/>
          <w:sz w:val="28"/>
          <w:szCs w:val="28"/>
        </w:rPr>
        <w:t>раз ,</w:t>
      </w:r>
      <w:proofErr w:type="gramEnd"/>
      <w:r>
        <w:rPr>
          <w:rFonts w:ascii="Times New Roman" w:hAnsi="Times New Roman"/>
          <w:sz w:val="28"/>
          <w:szCs w:val="28"/>
        </w:rPr>
        <w:t xml:space="preserve"> правой -раз , 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Посмотрите все на нас. 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захлопали в ладошки - Дружно, веселей. 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Застучали наши ножки - Громче и быстрей! 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proofErr w:type="spellStart"/>
      <w:r>
        <w:rPr>
          <w:rFonts w:ascii="Times New Roman" w:hAnsi="Times New Roman"/>
          <w:sz w:val="28"/>
          <w:szCs w:val="28"/>
        </w:rPr>
        <w:t>коленочкам</w:t>
      </w:r>
      <w:proofErr w:type="spellEnd"/>
      <w:r>
        <w:rPr>
          <w:rFonts w:ascii="Times New Roman" w:hAnsi="Times New Roman"/>
          <w:sz w:val="28"/>
          <w:szCs w:val="28"/>
        </w:rPr>
        <w:t xml:space="preserve"> ударим - Тише, тише, тише! 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Ручки, ручки поднимаем - Выше, выше, выше. 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Завертелись наши </w:t>
      </w:r>
      <w:proofErr w:type="gramStart"/>
      <w:r>
        <w:rPr>
          <w:rFonts w:ascii="Times New Roman" w:hAnsi="Times New Roman"/>
          <w:sz w:val="28"/>
          <w:szCs w:val="28"/>
        </w:rPr>
        <w:t>ручки ,</w:t>
      </w:r>
      <w:proofErr w:type="gramEnd"/>
      <w:r>
        <w:rPr>
          <w:rFonts w:ascii="Times New Roman" w:hAnsi="Times New Roman"/>
          <w:sz w:val="28"/>
          <w:szCs w:val="28"/>
        </w:rPr>
        <w:t xml:space="preserve"> Снова опустились. 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на месте покружились и остановились. - Выполнять все движения по тексту.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6327E6" w:rsidRPr="00043888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Физкультминутка: </w:t>
      </w:r>
      <w:r w:rsidRPr="00043888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" w:hAnsi="Times New Roman"/>
          <w:b/>
          <w:bCs/>
          <w:sz w:val="28"/>
          <w:szCs w:val="28"/>
        </w:rPr>
        <w:t>Мы военные</w:t>
      </w:r>
      <w:r w:rsidRPr="00043888">
        <w:rPr>
          <w:rFonts w:ascii="Times New Roman" w:hAnsi="Times New Roman"/>
          <w:b/>
          <w:bCs/>
          <w:sz w:val="28"/>
          <w:szCs w:val="28"/>
        </w:rPr>
        <w:t xml:space="preserve">» 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станем все военными (</w:t>
      </w:r>
      <w:r>
        <w:rPr>
          <w:rFonts w:ascii="Times New Roman" w:hAnsi="Times New Roman"/>
          <w:i/>
          <w:iCs/>
          <w:sz w:val="28"/>
          <w:szCs w:val="28"/>
        </w:rPr>
        <w:t>Шагают на месте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Большими, здоровенными. (</w:t>
      </w:r>
      <w:r>
        <w:rPr>
          <w:rFonts w:ascii="Times New Roman" w:hAnsi="Times New Roman"/>
          <w:i/>
          <w:iCs/>
          <w:sz w:val="28"/>
          <w:szCs w:val="28"/>
        </w:rPr>
        <w:t>Руки вытянуть вверх, опустить через стороны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Будем в Армии служить, стороны. Будем Родину любить. (</w:t>
      </w:r>
      <w:r>
        <w:rPr>
          <w:rFonts w:ascii="Times New Roman" w:hAnsi="Times New Roman"/>
          <w:i/>
          <w:iCs/>
          <w:sz w:val="28"/>
          <w:szCs w:val="28"/>
        </w:rPr>
        <w:t>Движения повторяются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6327E6" w:rsidRPr="00043888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Сад и дом свой охранять, (</w:t>
      </w:r>
      <w:r>
        <w:rPr>
          <w:rFonts w:ascii="Times New Roman" w:hAnsi="Times New Roman"/>
          <w:i/>
          <w:iCs/>
          <w:sz w:val="28"/>
          <w:szCs w:val="28"/>
        </w:rPr>
        <w:t xml:space="preserve">Наклон вперёд, смотрим в </w:t>
      </w:r>
      <w:r w:rsidRPr="00043888">
        <w:rPr>
          <w:rFonts w:ascii="Times New Roman" w:hAnsi="Times New Roman"/>
          <w:i/>
          <w:iCs/>
          <w:sz w:val="28"/>
          <w:szCs w:val="28"/>
        </w:rPr>
        <w:t>«</w:t>
      </w:r>
      <w:r>
        <w:rPr>
          <w:rFonts w:ascii="Times New Roman" w:hAnsi="Times New Roman"/>
          <w:i/>
          <w:iCs/>
          <w:sz w:val="28"/>
          <w:szCs w:val="28"/>
        </w:rPr>
        <w:t>бинокль</w:t>
      </w:r>
      <w:r w:rsidRPr="00043888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)</w:t>
      </w:r>
      <w:r w:rsidRPr="00043888">
        <w:rPr>
          <w:rFonts w:ascii="Times New Roman" w:hAnsi="Times New Roman"/>
          <w:sz w:val="28"/>
          <w:szCs w:val="28"/>
        </w:rPr>
        <w:t xml:space="preserve">. 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Будем мир мы защищать! (</w:t>
      </w:r>
      <w:r>
        <w:rPr>
          <w:rFonts w:ascii="Times New Roman" w:hAnsi="Times New Roman"/>
          <w:i/>
          <w:iCs/>
          <w:sz w:val="28"/>
          <w:szCs w:val="28"/>
        </w:rPr>
        <w:t>Шагают на месте)</w:t>
      </w:r>
      <w:r>
        <w:rPr>
          <w:rFonts w:ascii="Times New Roman" w:hAnsi="Times New Roman"/>
          <w:sz w:val="28"/>
          <w:szCs w:val="28"/>
        </w:rPr>
        <w:t>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6327E6" w:rsidRPr="00043888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Физкультминутка: </w:t>
      </w:r>
      <w:r w:rsidRPr="00043888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" w:hAnsi="Times New Roman"/>
          <w:b/>
          <w:bCs/>
          <w:sz w:val="28"/>
          <w:szCs w:val="28"/>
        </w:rPr>
        <w:t>Пусть всегда будет мир!</w:t>
      </w:r>
      <w:r w:rsidRPr="00043888">
        <w:rPr>
          <w:rFonts w:ascii="Times New Roman" w:hAnsi="Times New Roman"/>
          <w:b/>
          <w:bCs/>
          <w:sz w:val="28"/>
          <w:szCs w:val="28"/>
        </w:rPr>
        <w:t>»</w:t>
      </w:r>
    </w:p>
    <w:p w:rsidR="006327E6" w:rsidRPr="00884832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10"/>
          <w:szCs w:val="10"/>
        </w:rPr>
      </w:pP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всегда будет солнце! (</w:t>
      </w:r>
      <w:r>
        <w:rPr>
          <w:rFonts w:ascii="Times New Roman" w:hAnsi="Times New Roman"/>
          <w:i/>
          <w:iCs/>
          <w:sz w:val="28"/>
          <w:szCs w:val="28"/>
        </w:rPr>
        <w:t>Поднять руки вверх над головой)</w:t>
      </w:r>
      <w:r>
        <w:rPr>
          <w:rFonts w:ascii="Times New Roman" w:hAnsi="Times New Roman"/>
          <w:sz w:val="28"/>
          <w:szCs w:val="28"/>
        </w:rPr>
        <w:t>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всегда будет небо! (</w:t>
      </w:r>
      <w:r>
        <w:rPr>
          <w:rFonts w:ascii="Times New Roman" w:hAnsi="Times New Roman"/>
          <w:i/>
          <w:iCs/>
          <w:sz w:val="28"/>
          <w:szCs w:val="28"/>
        </w:rPr>
        <w:t>Развести руки в стороны над головой)</w:t>
      </w:r>
      <w:r>
        <w:rPr>
          <w:rFonts w:ascii="Times New Roman" w:hAnsi="Times New Roman"/>
          <w:sz w:val="28"/>
          <w:szCs w:val="28"/>
        </w:rPr>
        <w:t>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всегда будет море! (</w:t>
      </w:r>
      <w:r>
        <w:rPr>
          <w:rFonts w:ascii="Times New Roman" w:hAnsi="Times New Roman"/>
          <w:i/>
          <w:iCs/>
          <w:sz w:val="28"/>
          <w:szCs w:val="28"/>
        </w:rPr>
        <w:t>Развести руки в стороны перед собой)</w:t>
      </w:r>
      <w:r>
        <w:rPr>
          <w:rFonts w:ascii="Times New Roman" w:hAnsi="Times New Roman"/>
          <w:sz w:val="28"/>
          <w:szCs w:val="28"/>
        </w:rPr>
        <w:t>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всегда буду я! (</w:t>
      </w:r>
      <w:r>
        <w:rPr>
          <w:rFonts w:ascii="Times New Roman" w:hAnsi="Times New Roman"/>
          <w:i/>
          <w:iCs/>
          <w:sz w:val="28"/>
          <w:szCs w:val="28"/>
        </w:rPr>
        <w:t>Подняться на носочки, погладить себя)</w:t>
      </w:r>
      <w:r>
        <w:rPr>
          <w:rFonts w:ascii="Times New Roman" w:hAnsi="Times New Roman"/>
          <w:sz w:val="28"/>
          <w:szCs w:val="28"/>
        </w:rPr>
        <w:t>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всегда поют песни! (</w:t>
      </w:r>
      <w:r>
        <w:rPr>
          <w:rFonts w:ascii="Times New Roman" w:hAnsi="Times New Roman"/>
          <w:i/>
          <w:iCs/>
          <w:sz w:val="28"/>
          <w:szCs w:val="28"/>
        </w:rPr>
        <w:t>Сделать наклоны головы в стороны)</w:t>
      </w:r>
      <w:r>
        <w:rPr>
          <w:rFonts w:ascii="Times New Roman" w:hAnsi="Times New Roman"/>
          <w:sz w:val="28"/>
          <w:szCs w:val="28"/>
        </w:rPr>
        <w:t>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всегда будут танцы! (</w:t>
      </w:r>
      <w:r>
        <w:rPr>
          <w:rFonts w:ascii="Times New Roman" w:hAnsi="Times New Roman"/>
          <w:i/>
          <w:iCs/>
          <w:sz w:val="28"/>
          <w:szCs w:val="28"/>
        </w:rPr>
        <w:t>Сделать присядку)</w:t>
      </w:r>
      <w:r>
        <w:rPr>
          <w:rFonts w:ascii="Times New Roman" w:hAnsi="Times New Roman"/>
          <w:sz w:val="28"/>
          <w:szCs w:val="28"/>
        </w:rPr>
        <w:t>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всегда будут птицы! (</w:t>
      </w:r>
      <w:r>
        <w:rPr>
          <w:rFonts w:ascii="Times New Roman" w:hAnsi="Times New Roman"/>
          <w:i/>
          <w:iCs/>
          <w:sz w:val="28"/>
          <w:szCs w:val="28"/>
        </w:rPr>
        <w:t>Наклоны в стороны, отводя руки назад)</w:t>
      </w:r>
      <w:r>
        <w:rPr>
          <w:rFonts w:ascii="Times New Roman" w:hAnsi="Times New Roman"/>
          <w:sz w:val="28"/>
          <w:szCs w:val="28"/>
        </w:rPr>
        <w:t>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всегда будет мир! (</w:t>
      </w:r>
      <w:r>
        <w:rPr>
          <w:rFonts w:ascii="Times New Roman" w:hAnsi="Times New Roman"/>
          <w:i/>
          <w:iCs/>
          <w:sz w:val="28"/>
          <w:szCs w:val="28"/>
        </w:rPr>
        <w:t>Хлопки над головой)</w:t>
      </w:r>
      <w:r>
        <w:rPr>
          <w:rFonts w:ascii="Times New Roman" w:hAnsi="Times New Roman"/>
          <w:sz w:val="28"/>
          <w:szCs w:val="28"/>
        </w:rPr>
        <w:t>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6327E6" w:rsidRPr="00043888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Физкультминутка: </w:t>
      </w:r>
      <w:r w:rsidRPr="00043888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" w:hAnsi="Times New Roman"/>
          <w:b/>
          <w:bCs/>
          <w:sz w:val="28"/>
          <w:szCs w:val="28"/>
        </w:rPr>
        <w:t>Победа!</w:t>
      </w:r>
      <w:r w:rsidRPr="00043888">
        <w:rPr>
          <w:rFonts w:ascii="Times New Roman" w:hAnsi="Times New Roman"/>
          <w:b/>
          <w:bCs/>
          <w:sz w:val="28"/>
          <w:szCs w:val="28"/>
        </w:rPr>
        <w:t>»</w:t>
      </w:r>
    </w:p>
    <w:p w:rsidR="006327E6" w:rsidRPr="00884832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10"/>
          <w:szCs w:val="10"/>
        </w:rPr>
      </w:pP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празднуем Победу! (</w:t>
      </w:r>
      <w:r>
        <w:rPr>
          <w:rFonts w:ascii="Times New Roman" w:hAnsi="Times New Roman"/>
          <w:i/>
          <w:iCs/>
          <w:sz w:val="28"/>
          <w:szCs w:val="28"/>
        </w:rPr>
        <w:t>Шагают на месте)</w:t>
      </w:r>
      <w:r>
        <w:rPr>
          <w:rFonts w:ascii="Times New Roman" w:hAnsi="Times New Roman"/>
          <w:sz w:val="28"/>
          <w:szCs w:val="28"/>
        </w:rPr>
        <w:t>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Салют! Салют! Салют! (</w:t>
      </w:r>
      <w:r>
        <w:rPr>
          <w:rFonts w:ascii="Times New Roman" w:hAnsi="Times New Roman"/>
          <w:i/>
          <w:iCs/>
          <w:sz w:val="28"/>
          <w:szCs w:val="28"/>
        </w:rPr>
        <w:t>Руки поднять вверх, пальцы сжимаем, разжимаем)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Кругом цветы весенние. (</w:t>
      </w:r>
      <w:r>
        <w:rPr>
          <w:rFonts w:ascii="Times New Roman" w:hAnsi="Times New Roman"/>
          <w:i/>
          <w:iCs/>
          <w:sz w:val="28"/>
          <w:szCs w:val="28"/>
        </w:rPr>
        <w:t>Руки на пояс, повороты туловища)</w:t>
      </w:r>
      <w:r>
        <w:rPr>
          <w:rFonts w:ascii="Times New Roman" w:hAnsi="Times New Roman"/>
          <w:sz w:val="28"/>
          <w:szCs w:val="28"/>
        </w:rPr>
        <w:t>,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Цветут, цветут, цветут! (</w:t>
      </w:r>
      <w:r>
        <w:rPr>
          <w:rFonts w:ascii="Times New Roman" w:hAnsi="Times New Roman"/>
          <w:i/>
          <w:iCs/>
          <w:sz w:val="28"/>
          <w:szCs w:val="28"/>
        </w:rPr>
        <w:t>Руки развести в стороны)</w:t>
      </w:r>
      <w:r>
        <w:rPr>
          <w:rFonts w:ascii="Times New Roman" w:hAnsi="Times New Roman"/>
          <w:sz w:val="28"/>
          <w:szCs w:val="28"/>
        </w:rPr>
        <w:t>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люди пляшут, празднуют, (</w:t>
      </w:r>
      <w:r>
        <w:rPr>
          <w:rFonts w:ascii="Times New Roman" w:hAnsi="Times New Roman"/>
          <w:i/>
          <w:iCs/>
          <w:sz w:val="28"/>
          <w:szCs w:val="28"/>
        </w:rPr>
        <w:t>Приседания с выставлением ног вперёд)</w:t>
      </w:r>
      <w:r>
        <w:rPr>
          <w:rFonts w:ascii="Times New Roman" w:hAnsi="Times New Roman"/>
          <w:sz w:val="28"/>
          <w:szCs w:val="28"/>
        </w:rPr>
        <w:t>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Поют, поют, поют!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в мире страны разные. (</w:t>
      </w:r>
      <w:r>
        <w:rPr>
          <w:rFonts w:ascii="Times New Roman" w:hAnsi="Times New Roman"/>
          <w:i/>
          <w:iCs/>
          <w:sz w:val="28"/>
          <w:szCs w:val="28"/>
        </w:rPr>
        <w:t>Вдох, круговое движение руками, изображая земной шар)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Живут, живут, живут! </w:t>
      </w:r>
    </w:p>
    <w:p w:rsidR="00135821" w:rsidRDefault="00135821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2D26FD" w:rsidRPr="00970B9C" w:rsidRDefault="002D26FD" w:rsidP="002D26FD">
      <w:pPr>
        <w:jc w:val="center"/>
        <w:rPr>
          <w:rFonts w:ascii="Times New Roman" w:hAnsi="Times New Roman"/>
          <w:b/>
          <w:color w:val="FF0000"/>
          <w:sz w:val="48"/>
          <w:szCs w:val="48"/>
          <w:u w:val="single"/>
          <w:shd w:val="clear" w:color="auto" w:fill="FFFFFF"/>
        </w:rPr>
      </w:pPr>
      <w:r w:rsidRPr="00970B9C">
        <w:rPr>
          <w:rFonts w:ascii="Times New Roman" w:hAnsi="Times New Roman"/>
          <w:b/>
          <w:color w:val="FF0000"/>
          <w:sz w:val="48"/>
          <w:szCs w:val="48"/>
          <w:u w:val="single"/>
          <w:shd w:val="clear" w:color="auto" w:fill="FFFFFF"/>
        </w:rPr>
        <w:lastRenderedPageBreak/>
        <w:t>СОВМЕСТНОЕ ТВОРЧЕСТВО</w:t>
      </w:r>
    </w:p>
    <w:p w:rsidR="002D26FD" w:rsidRPr="00663A6E" w:rsidRDefault="002D26FD" w:rsidP="002D26FD">
      <w:pPr>
        <w:jc w:val="center"/>
        <w:rPr>
          <w:rFonts w:ascii="Times New Roman" w:hAnsi="Times New Roman"/>
          <w:b/>
          <w:color w:val="FF0000"/>
          <w:sz w:val="36"/>
          <w:szCs w:val="36"/>
          <w:shd w:val="clear" w:color="auto" w:fill="FFFFFF"/>
        </w:rPr>
      </w:pPr>
      <w:r w:rsidRPr="00663A6E">
        <w:rPr>
          <w:rFonts w:ascii="Times New Roman" w:hAnsi="Times New Roman"/>
          <w:b/>
          <w:color w:val="FF0000"/>
          <w:sz w:val="36"/>
          <w:szCs w:val="36"/>
          <w:shd w:val="clear" w:color="auto" w:fill="FFFFFF"/>
        </w:rPr>
        <w:t>УВАЖАЕМЫЕ РОДИТЕЛИ!</w:t>
      </w:r>
    </w:p>
    <w:p w:rsidR="002D26FD" w:rsidRPr="00663A6E" w:rsidRDefault="002D26FD" w:rsidP="002D26FD">
      <w:pPr>
        <w:ind w:firstLine="708"/>
        <w:jc w:val="both"/>
        <w:rPr>
          <w:rFonts w:ascii="Times New Roman" w:hAnsi="Times New Roman"/>
          <w:b/>
          <w:color w:val="FF0000"/>
          <w:sz w:val="36"/>
          <w:szCs w:val="36"/>
          <w:shd w:val="clear" w:color="auto" w:fill="FFFFFF"/>
        </w:rPr>
      </w:pPr>
      <w:r w:rsidRPr="00663A6E">
        <w:rPr>
          <w:rFonts w:ascii="Times New Roman" w:hAnsi="Times New Roman"/>
          <w:b/>
          <w:color w:val="FF0000"/>
          <w:sz w:val="36"/>
          <w:szCs w:val="36"/>
          <w:shd w:val="clear" w:color="auto" w:fill="FFFFFF"/>
        </w:rPr>
        <w:t xml:space="preserve">Предлагаем Вам принять участие в подготовке выставки военной техники «Под салютом Великой Победы!», выполненной своими руками. </w:t>
      </w:r>
    </w:p>
    <w:p w:rsidR="002D26FD" w:rsidRDefault="002D26FD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EB36EEC" wp14:editId="54B32FE5">
            <wp:simplePos x="0" y="0"/>
            <wp:positionH relativeFrom="margin">
              <wp:posOffset>-109855</wp:posOffset>
            </wp:positionH>
            <wp:positionV relativeFrom="margin">
              <wp:posOffset>2105025</wp:posOffset>
            </wp:positionV>
            <wp:extent cx="3781425" cy="2128520"/>
            <wp:effectExtent l="0" t="0" r="9525" b="5080"/>
            <wp:wrapSquare wrapText="bothSides"/>
            <wp:docPr id="41" name="Рисунок 41" descr="Легкие поделки на 9 мая. Подарок папе своими руками. Как сдел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Легкие поделки на 9 мая. Подарок папе своими руками. Как сделать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6FD" w:rsidRDefault="002D26FD" w:rsidP="002D26FD">
      <w:bookmarkStart w:id="0" w:name="_GoBack"/>
      <w:bookmarkEnd w:id="0"/>
    </w:p>
    <w:p w:rsidR="002D26FD" w:rsidRDefault="002D26FD" w:rsidP="002D26FD"/>
    <w:p w:rsidR="002D26FD" w:rsidRDefault="002D26FD" w:rsidP="002D26FD"/>
    <w:p w:rsidR="002D26FD" w:rsidRDefault="002D26FD" w:rsidP="002D26FD"/>
    <w:p w:rsidR="002D26FD" w:rsidRDefault="002D26FD" w:rsidP="002D26FD"/>
    <w:p w:rsidR="002D26FD" w:rsidRDefault="002D26FD" w:rsidP="002D26FD">
      <w:r>
        <w:rPr>
          <w:noProof/>
        </w:rPr>
        <w:drawing>
          <wp:anchor distT="0" distB="0" distL="114300" distR="114300" simplePos="0" relativeHeight="251673600" behindDoc="0" locked="0" layoutInCell="1" allowOverlap="1" wp14:anchorId="41C3E4D1" wp14:editId="132DF979">
            <wp:simplePos x="0" y="0"/>
            <wp:positionH relativeFrom="margin">
              <wp:posOffset>3049270</wp:posOffset>
            </wp:positionH>
            <wp:positionV relativeFrom="margin">
              <wp:posOffset>4060190</wp:posOffset>
            </wp:positionV>
            <wp:extent cx="3587209" cy="2019300"/>
            <wp:effectExtent l="0" t="0" r="0" b="0"/>
            <wp:wrapSquare wrapText="bothSides"/>
            <wp:docPr id="44" name="Рисунок 44" descr="Поделки на 9 мая. Как сделать танк из бумаги своими рука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оделки на 9 мая. Как сделать танк из бумаги своими руками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209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6FD" w:rsidRDefault="002D26FD" w:rsidP="002D26FD"/>
    <w:p w:rsidR="002D26FD" w:rsidRDefault="002D26FD" w:rsidP="002D26FD"/>
    <w:p w:rsidR="002D26FD" w:rsidRDefault="002D26FD" w:rsidP="002D26FD"/>
    <w:p w:rsidR="002D26FD" w:rsidRDefault="002D26FD" w:rsidP="002D26FD"/>
    <w:p w:rsidR="002D26FD" w:rsidRDefault="002D26FD" w:rsidP="002D26FD"/>
    <w:p w:rsidR="002D26FD" w:rsidRDefault="002D26FD" w:rsidP="002D26FD"/>
    <w:p w:rsidR="002D26FD" w:rsidRDefault="002D26FD" w:rsidP="002D26FD"/>
    <w:p w:rsidR="002D26FD" w:rsidRDefault="002D26FD" w:rsidP="002D26FD">
      <w:r>
        <w:rPr>
          <w:noProof/>
        </w:rPr>
        <w:drawing>
          <wp:inline distT="0" distB="0" distL="0" distR="0" wp14:anchorId="203096CA" wp14:editId="03158CAB">
            <wp:extent cx="3638550" cy="2432044"/>
            <wp:effectExtent l="0" t="0" r="0" b="6985"/>
            <wp:docPr id="47" name="Рисунок 47" descr="Коллективная работа в старшей группе к 23 февраля «Бравые солдат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оллективная работа в старшей группе к 23 февраля «Бравые солдаты 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633" cy="244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E6" w:rsidRPr="00135821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  <w:r w:rsidRPr="00135821">
        <w:rPr>
          <w:rFonts w:ascii="Times New Roman" w:hAnsi="Times New Roman"/>
          <w:b/>
          <w:bCs/>
          <w:color w:val="FF0000"/>
          <w:sz w:val="32"/>
          <w:szCs w:val="32"/>
        </w:rPr>
        <w:lastRenderedPageBreak/>
        <w:t>СОВМЕСТНОЕ ТВОРЧЕСТВО</w:t>
      </w:r>
    </w:p>
    <w:p w:rsidR="00884832" w:rsidRDefault="00884832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FF0000"/>
          <w:sz w:val="40"/>
          <w:szCs w:val="40"/>
        </w:rPr>
      </w:pPr>
    </w:p>
    <w:p w:rsidR="006327E6" w:rsidRPr="00135821" w:rsidRDefault="006327E6" w:rsidP="0004388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b/>
          <w:bCs/>
          <w:sz w:val="40"/>
          <w:szCs w:val="40"/>
        </w:rPr>
      </w:pPr>
      <w:r w:rsidRPr="00135821">
        <w:rPr>
          <w:rFonts w:ascii="Times New Roman" w:hAnsi="Times New Roman"/>
          <w:sz w:val="28"/>
          <w:szCs w:val="28"/>
        </w:rPr>
        <w:t xml:space="preserve">Рисуем с детьми: </w:t>
      </w:r>
    </w:p>
    <w:p w:rsidR="006327E6" w:rsidRPr="00135821" w:rsidRDefault="00884832" w:rsidP="00884832">
      <w:pPr>
        <w:widowControl w:val="0"/>
        <w:tabs>
          <w:tab w:val="left" w:pos="4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  <w:r w:rsidRPr="00135821">
        <w:rPr>
          <w:color w:val="002060"/>
        </w:rPr>
        <w:t xml:space="preserve">- </w:t>
      </w:r>
      <w:hyperlink r:id="rId24" w:history="1">
        <w:r w:rsidR="006327E6" w:rsidRPr="00135821">
          <w:rPr>
            <w:rFonts w:ascii="Times New Roman" w:hAnsi="Times New Roman"/>
            <w:color w:val="002060"/>
            <w:sz w:val="28"/>
            <w:szCs w:val="28"/>
          </w:rPr>
          <w:t>https://www.livemaster.ru/topic/2376463-sozdaem-risunok-ko-dnyu-pobedy-vmeste-s-detmi</w:t>
        </w:r>
      </w:hyperlink>
    </w:p>
    <w:p w:rsidR="006327E6" w:rsidRPr="00135821" w:rsidRDefault="00884832" w:rsidP="00884832">
      <w:pPr>
        <w:widowControl w:val="0"/>
        <w:tabs>
          <w:tab w:val="left" w:pos="4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2060"/>
          <w:sz w:val="40"/>
          <w:szCs w:val="40"/>
        </w:rPr>
      </w:pPr>
      <w:r w:rsidRPr="00135821">
        <w:rPr>
          <w:color w:val="002060"/>
        </w:rPr>
        <w:t xml:space="preserve">- </w:t>
      </w:r>
      <w:hyperlink r:id="rId25" w:history="1">
        <w:r w:rsidR="006327E6" w:rsidRPr="00135821">
          <w:rPr>
            <w:rFonts w:ascii="Times New Roman" w:hAnsi="Times New Roman"/>
            <w:color w:val="002060"/>
            <w:sz w:val="28"/>
            <w:szCs w:val="28"/>
          </w:rPr>
          <w:t>https://www.maam.ru/detskijsad/-salyut-pobedy-master-klas-po-risovaniyu-s-primeneniem-netradicionoi-tehniki.html</w:t>
        </w:r>
      </w:hyperlink>
    </w:p>
    <w:p w:rsidR="006327E6" w:rsidRPr="00135821" w:rsidRDefault="006327E6" w:rsidP="0004388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35821">
        <w:rPr>
          <w:rFonts w:ascii="Times New Roman" w:hAnsi="Times New Roman"/>
          <w:sz w:val="28"/>
          <w:szCs w:val="28"/>
        </w:rPr>
        <w:t>Аппликация:</w:t>
      </w:r>
    </w:p>
    <w:p w:rsidR="006327E6" w:rsidRPr="00135821" w:rsidRDefault="00884832" w:rsidP="008848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66"/>
          <w:sz w:val="28"/>
          <w:szCs w:val="28"/>
        </w:rPr>
      </w:pPr>
      <w:r w:rsidRPr="00135821">
        <w:rPr>
          <w:color w:val="000066"/>
        </w:rPr>
        <w:t xml:space="preserve">- </w:t>
      </w:r>
      <w:hyperlink r:id="rId26" w:history="1">
        <w:r w:rsidR="006327E6" w:rsidRPr="00135821">
          <w:rPr>
            <w:rFonts w:ascii="Times New Roman" w:hAnsi="Times New Roman"/>
            <w:color w:val="000066"/>
            <w:sz w:val="28"/>
            <w:szCs w:val="28"/>
          </w:rPr>
          <w:t>https://www.maam.ru/detskijsad/ob-mnaja-aplikacija-den-pobedy-master-klas.html</w:t>
        </w:r>
      </w:hyperlink>
    </w:p>
    <w:p w:rsidR="006327E6" w:rsidRPr="00135821" w:rsidRDefault="00884832" w:rsidP="008848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66"/>
          <w:sz w:val="28"/>
          <w:szCs w:val="28"/>
        </w:rPr>
      </w:pPr>
      <w:r w:rsidRPr="00135821">
        <w:rPr>
          <w:color w:val="000066"/>
        </w:rPr>
        <w:t xml:space="preserve">- </w:t>
      </w:r>
      <w:hyperlink r:id="rId27" w:history="1">
        <w:r w:rsidR="006327E6" w:rsidRPr="00135821">
          <w:rPr>
            <w:rFonts w:ascii="Times New Roman" w:hAnsi="Times New Roman"/>
            <w:color w:val="000066"/>
            <w:sz w:val="28"/>
            <w:szCs w:val="28"/>
          </w:rPr>
          <w:t>https://ped-kopilka.ru/blogs/diskantova-marina/aplikacija-svoimi-rukami-k-prazdniku-den-pobedy.html</w:t>
        </w:r>
      </w:hyperlink>
    </w:p>
    <w:p w:rsidR="006327E6" w:rsidRPr="00135821" w:rsidRDefault="006327E6" w:rsidP="0004388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proofErr w:type="spellStart"/>
      <w:r w:rsidRPr="00135821">
        <w:rPr>
          <w:rFonts w:ascii="Times New Roman" w:hAnsi="Times New Roman"/>
          <w:sz w:val="28"/>
          <w:szCs w:val="28"/>
        </w:rPr>
        <w:t>Пластилинография</w:t>
      </w:r>
      <w:proofErr w:type="spellEnd"/>
      <w:r w:rsidRPr="00135821">
        <w:rPr>
          <w:rFonts w:ascii="Times New Roman" w:hAnsi="Times New Roman"/>
          <w:sz w:val="28"/>
          <w:szCs w:val="28"/>
        </w:rPr>
        <w:t>:</w:t>
      </w:r>
    </w:p>
    <w:p w:rsidR="006327E6" w:rsidRPr="00135821" w:rsidRDefault="00884832" w:rsidP="008848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66"/>
          <w:sz w:val="28"/>
          <w:szCs w:val="28"/>
        </w:rPr>
      </w:pPr>
      <w:r w:rsidRPr="00135821">
        <w:rPr>
          <w:color w:val="000066"/>
        </w:rPr>
        <w:t xml:space="preserve">- </w:t>
      </w:r>
      <w:hyperlink r:id="rId28" w:history="1">
        <w:r w:rsidR="006327E6" w:rsidRPr="00135821">
          <w:rPr>
            <w:rFonts w:ascii="Times New Roman" w:hAnsi="Times New Roman"/>
            <w:color w:val="000066"/>
            <w:sz w:val="28"/>
            <w:szCs w:val="28"/>
          </w:rPr>
          <w:t>https://www.maam.ru/detskijsad/master-klas-po-plastilinografi-otkrytka-k-dnyu-pobedy.html</w:t>
        </w:r>
      </w:hyperlink>
    </w:p>
    <w:p w:rsidR="006327E6" w:rsidRPr="00135821" w:rsidRDefault="00884832" w:rsidP="008848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66"/>
          <w:sz w:val="28"/>
          <w:szCs w:val="28"/>
        </w:rPr>
      </w:pPr>
      <w:r w:rsidRPr="00135821">
        <w:rPr>
          <w:color w:val="000066"/>
        </w:rPr>
        <w:t xml:space="preserve">- </w:t>
      </w:r>
      <w:hyperlink r:id="rId29" w:history="1">
        <w:r w:rsidR="006327E6" w:rsidRPr="00135821">
          <w:rPr>
            <w:rFonts w:ascii="Times New Roman" w:hAnsi="Times New Roman"/>
            <w:color w:val="000066"/>
            <w:sz w:val="28"/>
            <w:szCs w:val="28"/>
          </w:rPr>
          <w:t>https://www.maam.ru/detskijsad/fototchyot-zanjatija-po-mozaichnoi-plastilinografi-v-ramkah-proekta-my-pamjat-berezhno-hranim-vechnyi-ogon-srednja-grupa.html</w:t>
        </w:r>
      </w:hyperlink>
    </w:p>
    <w:p w:rsidR="00135821" w:rsidRDefault="00135821" w:rsidP="0013582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6327E6" w:rsidRPr="00135821" w:rsidRDefault="006327E6" w:rsidP="0004388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35821">
        <w:rPr>
          <w:rFonts w:ascii="Times New Roman" w:hAnsi="Times New Roman"/>
          <w:sz w:val="28"/>
          <w:szCs w:val="28"/>
        </w:rPr>
        <w:t>Лепка:</w:t>
      </w:r>
    </w:p>
    <w:p w:rsidR="006327E6" w:rsidRPr="00884832" w:rsidRDefault="006327E6" w:rsidP="0004388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884832">
        <w:rPr>
          <w:rFonts w:ascii="Times New Roman" w:hAnsi="Times New Roman"/>
          <w:b/>
          <w:sz w:val="28"/>
          <w:szCs w:val="28"/>
        </w:rPr>
        <w:t>Самолёт</w:t>
      </w:r>
    </w:p>
    <w:p w:rsidR="00884832" w:rsidRDefault="00884832" w:rsidP="0088483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6327E6" w:rsidRDefault="009C0EF4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04388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39650" cy="4619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523" cy="464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7E6" w:rsidRPr="00884832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884832">
        <w:rPr>
          <w:rFonts w:ascii="Times New Roman" w:hAnsi="Times New Roman"/>
          <w:i/>
          <w:sz w:val="28"/>
          <w:szCs w:val="28"/>
        </w:rPr>
        <w:lastRenderedPageBreak/>
        <w:t>Материалы и инструменты:</w:t>
      </w:r>
    </w:p>
    <w:p w:rsidR="006327E6" w:rsidRDefault="00884832" w:rsidP="008848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27E6">
        <w:rPr>
          <w:rFonts w:ascii="Times New Roman" w:hAnsi="Times New Roman"/>
          <w:sz w:val="28"/>
          <w:szCs w:val="28"/>
        </w:rPr>
        <w:t>пластилин зелёного и оранжевого цветов;</w:t>
      </w:r>
    </w:p>
    <w:p w:rsidR="006327E6" w:rsidRDefault="00884832" w:rsidP="008848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27E6">
        <w:rPr>
          <w:rFonts w:ascii="Times New Roman" w:hAnsi="Times New Roman"/>
          <w:sz w:val="28"/>
          <w:szCs w:val="28"/>
        </w:rPr>
        <w:t>стека;</w:t>
      </w:r>
    </w:p>
    <w:p w:rsidR="006327E6" w:rsidRDefault="00884832" w:rsidP="008848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27E6">
        <w:rPr>
          <w:rFonts w:ascii="Times New Roman" w:hAnsi="Times New Roman"/>
          <w:sz w:val="28"/>
          <w:szCs w:val="28"/>
        </w:rPr>
        <w:t>доска для пластилина;</w:t>
      </w:r>
    </w:p>
    <w:p w:rsidR="006327E6" w:rsidRDefault="00884832" w:rsidP="008848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27E6">
        <w:rPr>
          <w:rFonts w:ascii="Times New Roman" w:hAnsi="Times New Roman"/>
          <w:sz w:val="28"/>
          <w:szCs w:val="28"/>
        </w:rPr>
        <w:t>влажные салфетки.</w:t>
      </w:r>
    </w:p>
    <w:p w:rsidR="006327E6" w:rsidRPr="00884832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884832">
        <w:rPr>
          <w:rFonts w:ascii="Times New Roman" w:hAnsi="Times New Roman"/>
          <w:i/>
          <w:sz w:val="28"/>
          <w:szCs w:val="28"/>
        </w:rPr>
        <w:t>Инструкция:</w:t>
      </w:r>
    </w:p>
    <w:p w:rsidR="006327E6" w:rsidRDefault="006327E6" w:rsidP="008848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Кусочек пластилина зелёного цвета разогреваем в руках, формируем толстую </w:t>
      </w:r>
      <w:r w:rsidRPr="0004388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колбаску</w:t>
      </w:r>
      <w:r w:rsidRPr="00043888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 одним слегка зауженным краем.</w:t>
      </w:r>
    </w:p>
    <w:p w:rsidR="006327E6" w:rsidRPr="00043888" w:rsidRDefault="006327E6" w:rsidP="008848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Делаем маленький шарик из пластилина оранжевого цвета, придаём ему форму конуса и крепим </w:t>
      </w:r>
      <w:r w:rsidRPr="0004388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на носу</w:t>
      </w:r>
      <w:r w:rsidRPr="00043888">
        <w:rPr>
          <w:rFonts w:ascii="Times New Roman" w:hAnsi="Times New Roman"/>
          <w:sz w:val="28"/>
          <w:szCs w:val="28"/>
        </w:rPr>
        <w:t>».</w:t>
      </w:r>
    </w:p>
    <w:p w:rsidR="006327E6" w:rsidRPr="00043888" w:rsidRDefault="006327E6" w:rsidP="008848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Формируем из кусочка оранжевого пластилина </w:t>
      </w:r>
      <w:r w:rsidRPr="0004388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блинчик</w:t>
      </w:r>
      <w:r w:rsidRPr="00043888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" w:hAnsi="Times New Roman"/>
          <w:sz w:val="28"/>
          <w:szCs w:val="28"/>
        </w:rPr>
        <w:t xml:space="preserve">отрезаем от него 2/3 и лепим эту часть чуть выше </w:t>
      </w:r>
      <w:r w:rsidRPr="0004388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носа</w:t>
      </w:r>
      <w:r w:rsidRPr="00043888">
        <w:rPr>
          <w:rFonts w:ascii="Times New Roman" w:hAnsi="Times New Roman"/>
          <w:sz w:val="28"/>
          <w:szCs w:val="28"/>
        </w:rPr>
        <w:t>».</w:t>
      </w:r>
    </w:p>
    <w:p w:rsidR="006327E6" w:rsidRPr="00043888" w:rsidRDefault="006327E6" w:rsidP="008848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оранжевую </w:t>
      </w:r>
      <w:r w:rsidRPr="0004388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лепёшку</w:t>
      </w:r>
      <w:r w:rsidRPr="00043888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" w:hAnsi="Times New Roman"/>
          <w:sz w:val="28"/>
          <w:szCs w:val="28"/>
        </w:rPr>
        <w:t xml:space="preserve">придаём её форму ромба, разрезаем напополам и примазываем в качестве деталей </w:t>
      </w:r>
      <w:r w:rsidRPr="0004388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хвоста</w:t>
      </w:r>
      <w:r w:rsidRPr="00043888">
        <w:rPr>
          <w:rFonts w:ascii="Times New Roman" w:hAnsi="Times New Roman"/>
          <w:sz w:val="28"/>
          <w:szCs w:val="28"/>
        </w:rPr>
        <w:t>».</w:t>
      </w:r>
    </w:p>
    <w:p w:rsidR="006327E6" w:rsidRDefault="006327E6" w:rsidP="008848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Делаем ещё одну лепёшку, чуть большего размера, из половинок которой формируем крылья самолёта.</w:t>
      </w:r>
    </w:p>
    <w:p w:rsidR="006327E6" w:rsidRPr="00043888" w:rsidRDefault="006327E6" w:rsidP="008848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Из кусочка пластилина зелёного цвета раскатываем </w:t>
      </w:r>
      <w:r w:rsidRPr="0004388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лепёшку</w:t>
      </w:r>
      <w:r w:rsidRPr="00043888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" w:hAnsi="Times New Roman"/>
          <w:sz w:val="28"/>
          <w:szCs w:val="28"/>
        </w:rPr>
        <w:t xml:space="preserve">отрезаем 2/3 и также лепим в </w:t>
      </w:r>
      <w:r w:rsidRPr="0004388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хвост</w:t>
      </w:r>
      <w:r w:rsidRPr="00043888">
        <w:rPr>
          <w:rFonts w:ascii="Times New Roman" w:hAnsi="Times New Roman"/>
          <w:sz w:val="28"/>
          <w:szCs w:val="28"/>
        </w:rPr>
        <w:t>».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327E6" w:rsidRPr="00884832" w:rsidRDefault="006327E6" w:rsidP="00884832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84832">
        <w:rPr>
          <w:rFonts w:ascii="Times New Roman" w:hAnsi="Times New Roman"/>
          <w:b/>
          <w:sz w:val="28"/>
          <w:szCs w:val="28"/>
        </w:rPr>
        <w:t>Танк</w:t>
      </w:r>
    </w:p>
    <w:p w:rsidR="00884832" w:rsidRPr="00884832" w:rsidRDefault="00884832" w:rsidP="00884832">
      <w:pPr>
        <w:pStyle w:val="a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327E6" w:rsidRDefault="009C0EF4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04388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62500" cy="30384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32" w:rsidRDefault="00884832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i/>
          <w:sz w:val="28"/>
          <w:szCs w:val="28"/>
        </w:rPr>
      </w:pP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884832">
        <w:rPr>
          <w:rFonts w:ascii="Times New Roman" w:hAnsi="Times New Roman"/>
          <w:i/>
          <w:sz w:val="28"/>
          <w:szCs w:val="28"/>
        </w:rPr>
        <w:t>Материалы и инструменты</w:t>
      </w:r>
      <w:r>
        <w:rPr>
          <w:rFonts w:ascii="Times New Roman" w:hAnsi="Times New Roman"/>
          <w:sz w:val="28"/>
          <w:szCs w:val="28"/>
        </w:rPr>
        <w:t>:</w:t>
      </w:r>
    </w:p>
    <w:p w:rsidR="006327E6" w:rsidRDefault="00884832" w:rsidP="008848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27E6">
        <w:rPr>
          <w:rFonts w:ascii="Times New Roman" w:hAnsi="Times New Roman"/>
          <w:sz w:val="28"/>
          <w:szCs w:val="28"/>
        </w:rPr>
        <w:t>пластилин двух оттенков зелёного (светлого и тёмного), серого и красного цветов;</w:t>
      </w:r>
    </w:p>
    <w:p w:rsidR="006327E6" w:rsidRDefault="00884832" w:rsidP="008848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27E6">
        <w:rPr>
          <w:rFonts w:ascii="Times New Roman" w:hAnsi="Times New Roman"/>
          <w:sz w:val="28"/>
          <w:szCs w:val="28"/>
        </w:rPr>
        <w:t>стека;</w:t>
      </w:r>
    </w:p>
    <w:p w:rsidR="006327E6" w:rsidRDefault="00884832" w:rsidP="008848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27E6">
        <w:rPr>
          <w:rFonts w:ascii="Times New Roman" w:hAnsi="Times New Roman"/>
          <w:sz w:val="28"/>
          <w:szCs w:val="28"/>
        </w:rPr>
        <w:t>доска для лепки;</w:t>
      </w:r>
    </w:p>
    <w:p w:rsidR="006327E6" w:rsidRDefault="00884832" w:rsidP="008848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27E6">
        <w:rPr>
          <w:rFonts w:ascii="Times New Roman" w:hAnsi="Times New Roman"/>
          <w:sz w:val="28"/>
          <w:szCs w:val="28"/>
        </w:rPr>
        <w:t>влажные салфетки</w:t>
      </w:r>
    </w:p>
    <w:p w:rsidR="00884832" w:rsidRDefault="00884832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i/>
          <w:sz w:val="28"/>
          <w:szCs w:val="28"/>
        </w:rPr>
      </w:pPr>
    </w:p>
    <w:p w:rsidR="006327E6" w:rsidRPr="00884832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884832">
        <w:rPr>
          <w:rFonts w:ascii="Times New Roman" w:hAnsi="Times New Roman"/>
          <w:i/>
          <w:sz w:val="28"/>
          <w:szCs w:val="28"/>
        </w:rPr>
        <w:lastRenderedPageBreak/>
        <w:t>Инструкция: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Раскатываем </w:t>
      </w:r>
      <w:r w:rsidRPr="0004388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колбаску</w:t>
      </w:r>
      <w:r w:rsidRPr="00043888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из пластилина тёмно-зелёного цвета, нарезаем её на кусочки-цилиндры. Должно получиться 14 кусочков.</w:t>
      </w:r>
    </w:p>
    <w:p w:rsidR="00884832" w:rsidRPr="00135821" w:rsidRDefault="00884832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16"/>
          <w:szCs w:val="16"/>
        </w:rPr>
      </w:pPr>
    </w:p>
    <w:p w:rsidR="006327E6" w:rsidRDefault="009C0EF4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04388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74244" cy="1695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268" cy="170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32" w:rsidRDefault="006327E6" w:rsidP="00135821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327E6" w:rsidRPr="00043888" w:rsidRDefault="006327E6" w:rsidP="00135821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серого пластилина делаем </w:t>
      </w:r>
      <w:r w:rsidRPr="0004388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колбаску</w:t>
      </w:r>
      <w:r w:rsidRPr="00043888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" w:hAnsi="Times New Roman"/>
          <w:sz w:val="28"/>
          <w:szCs w:val="28"/>
        </w:rPr>
        <w:t xml:space="preserve">которую превращаем в узкую </w:t>
      </w:r>
      <w:r w:rsidRPr="0004388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лепёшку</w:t>
      </w:r>
      <w:r w:rsidRPr="00043888">
        <w:rPr>
          <w:rFonts w:ascii="Times New Roman" w:hAnsi="Times New Roman"/>
          <w:sz w:val="28"/>
          <w:szCs w:val="28"/>
        </w:rPr>
        <w:t>».</w:t>
      </w:r>
    </w:p>
    <w:p w:rsidR="006327E6" w:rsidRDefault="006327E6" w:rsidP="00135821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Выкладываем 7 кусочков на основу, накрываем свободным концом узкой </w:t>
      </w:r>
      <w:r w:rsidRPr="0004388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лепёшки</w:t>
      </w:r>
      <w:r w:rsidRPr="00043888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6327E6" w:rsidRDefault="009C0EF4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04388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81596" cy="219075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543" cy="220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32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внешней стороне гусениц стекой делаем надсечки. Накрываем верхнюю часть тонкой </w:t>
      </w:r>
      <w:r w:rsidRPr="0004388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лепёшкой</w:t>
      </w:r>
      <w:r w:rsidRPr="00043888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светлого оттенка.</w:t>
      </w: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6327E6" w:rsidRDefault="009C0EF4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04388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10025" cy="2486216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101" cy="250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7E6" w:rsidRDefault="006327E6" w:rsidP="008848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Отрываем кусок пластилина, придаём ей форму коробочки, заглаживаем углы и стороны. Раскатываем ещё одну </w:t>
      </w:r>
      <w:r w:rsidRPr="0004388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колбаску</w:t>
      </w:r>
      <w:r w:rsidRPr="00043888">
        <w:rPr>
          <w:rFonts w:ascii="Times New Roman" w:hAnsi="Times New Roman"/>
          <w:sz w:val="28"/>
          <w:szCs w:val="28"/>
        </w:rPr>
        <w:t>».</w:t>
      </w:r>
      <w:r>
        <w:rPr>
          <w:rFonts w:ascii="Times New Roman" w:hAnsi="Times New Roman"/>
          <w:sz w:val="28"/>
          <w:szCs w:val="28"/>
        </w:rPr>
        <w:t xml:space="preserve"> Кладём </w:t>
      </w:r>
      <w:r w:rsidRPr="0004388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коробочку</w:t>
      </w:r>
      <w:r w:rsidRPr="00043888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на гусеницы. </w:t>
      </w:r>
      <w:r w:rsidRPr="0004388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Колбаску</w:t>
      </w:r>
      <w:r w:rsidRPr="00043888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помещаем в центре.</w:t>
      </w:r>
    </w:p>
    <w:p w:rsidR="00884832" w:rsidRPr="00135821" w:rsidRDefault="00884832" w:rsidP="008848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6327E6" w:rsidRDefault="009C0EF4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04388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96519" cy="220980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95" cy="221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32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Делаем ещё одну </w:t>
      </w:r>
      <w:r w:rsidRPr="0004388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коробочку</w:t>
      </w:r>
      <w:r w:rsidRPr="00043888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" w:hAnsi="Times New Roman"/>
          <w:sz w:val="28"/>
          <w:szCs w:val="28"/>
        </w:rPr>
        <w:t>но меньшего размера. Придаём ей форму ромба.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Собираем танк: ромб-кабину крепим на основе боевой машины.</w:t>
      </w:r>
    </w:p>
    <w:p w:rsidR="00DB6EFF" w:rsidRPr="00135821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16"/>
          <w:szCs w:val="16"/>
        </w:rPr>
      </w:pPr>
    </w:p>
    <w:p w:rsidR="006327E6" w:rsidRDefault="009C0EF4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04388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45584" cy="2247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492" cy="226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32" w:rsidRPr="00135821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ab/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Делаем </w:t>
      </w:r>
      <w:r w:rsidRPr="0004388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колбаску</w:t>
      </w:r>
      <w:r w:rsidRPr="00043888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для пушки, а также две небольшие на корпус.</w:t>
      </w:r>
    </w:p>
    <w:p w:rsidR="00135821" w:rsidRDefault="00135821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884832" w:rsidRDefault="00135821" w:rsidP="001358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04388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11A057B" wp14:editId="5E50DE54">
            <wp:extent cx="3608851" cy="2324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947" cy="233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Дополняем танк кусочками светлого пластилина, имитируя приборы и места крепления деталей.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Из кусочка красного пластилина вырезаем звезду и крепим на танк.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135821" w:rsidRDefault="00135821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</w:p>
    <w:p w:rsidR="00DB6EFF" w:rsidRP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DB6EFF">
        <w:rPr>
          <w:rFonts w:ascii="Times New Roman" w:hAnsi="Times New Roman"/>
          <w:b/>
          <w:sz w:val="28"/>
          <w:szCs w:val="28"/>
        </w:rPr>
        <w:t>Танк из пластилина и бросового материала</w:t>
      </w:r>
    </w:p>
    <w:p w:rsidR="00DB6EFF" w:rsidRDefault="00135821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EAF6C7A" wp14:editId="3AE15CA9">
            <wp:simplePos x="0" y="0"/>
            <wp:positionH relativeFrom="page">
              <wp:align>center</wp:align>
            </wp:positionH>
            <wp:positionV relativeFrom="margin">
              <wp:posOffset>1416050</wp:posOffset>
            </wp:positionV>
            <wp:extent cx="5525770" cy="2106295"/>
            <wp:effectExtent l="0" t="0" r="0" b="8255"/>
            <wp:wrapSquare wrapText="bothSides"/>
            <wp:docPr id="26" name="Рисунок 26" descr="https://gretahome.ru/wp-content/uploads/2019/02/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retahome.ru/wp-content/uploads/2019/02/18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" t="14552" r="2095" b="19578"/>
                    <a:stretch/>
                  </pic:blipFill>
                  <pic:spPr bwMode="auto">
                    <a:xfrm>
                      <a:off x="0" y="0"/>
                      <a:ext cx="552577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DB6EFF" w:rsidRDefault="00DB6EFF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135821" w:rsidRDefault="00135821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135821" w:rsidRDefault="00135821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135821" w:rsidRDefault="00135821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135821" w:rsidRDefault="00135821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6327E6" w:rsidRPr="00884832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884832">
        <w:rPr>
          <w:rFonts w:ascii="Times New Roman" w:hAnsi="Times New Roman"/>
          <w:b/>
          <w:sz w:val="28"/>
          <w:szCs w:val="28"/>
        </w:rPr>
        <w:t>Солдат</w:t>
      </w:r>
    </w:p>
    <w:p w:rsidR="006327E6" w:rsidRPr="00884832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884832">
        <w:rPr>
          <w:rFonts w:ascii="Times New Roman" w:hAnsi="Times New Roman"/>
          <w:i/>
          <w:sz w:val="28"/>
          <w:szCs w:val="28"/>
        </w:rPr>
        <w:t>Материалы и инструменты:</w:t>
      </w:r>
    </w:p>
    <w:p w:rsidR="006327E6" w:rsidRDefault="00884832" w:rsidP="008848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27E6">
        <w:rPr>
          <w:rFonts w:ascii="Times New Roman" w:hAnsi="Times New Roman"/>
          <w:sz w:val="28"/>
          <w:szCs w:val="28"/>
        </w:rPr>
        <w:t>пластилин зелёного, чёрного, розового, коричневого и жёлтого цветов;</w:t>
      </w:r>
    </w:p>
    <w:p w:rsidR="006327E6" w:rsidRDefault="00884832" w:rsidP="008848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27E6">
        <w:rPr>
          <w:rFonts w:ascii="Times New Roman" w:hAnsi="Times New Roman"/>
          <w:sz w:val="28"/>
          <w:szCs w:val="28"/>
        </w:rPr>
        <w:t>стека;</w:t>
      </w:r>
    </w:p>
    <w:p w:rsidR="006327E6" w:rsidRDefault="00884832" w:rsidP="008848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27E6">
        <w:rPr>
          <w:rFonts w:ascii="Times New Roman" w:hAnsi="Times New Roman"/>
          <w:sz w:val="28"/>
          <w:szCs w:val="28"/>
        </w:rPr>
        <w:t>доска для лепки;</w:t>
      </w:r>
    </w:p>
    <w:p w:rsidR="006327E6" w:rsidRDefault="00884832" w:rsidP="008848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27E6">
        <w:rPr>
          <w:rFonts w:ascii="Times New Roman" w:hAnsi="Times New Roman"/>
          <w:sz w:val="28"/>
          <w:szCs w:val="28"/>
        </w:rPr>
        <w:t>влажные салфетки.</w:t>
      </w:r>
    </w:p>
    <w:p w:rsidR="006327E6" w:rsidRPr="00884832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884832">
        <w:rPr>
          <w:rFonts w:ascii="Times New Roman" w:hAnsi="Times New Roman"/>
          <w:i/>
          <w:sz w:val="28"/>
          <w:szCs w:val="28"/>
        </w:rPr>
        <w:t>Инструкция: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Делаем заготовки для ног — раскатываем длинную </w:t>
      </w:r>
      <w:r w:rsidRPr="0004388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колбаску</w:t>
      </w:r>
      <w:r w:rsidRPr="00043888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" w:hAnsi="Times New Roman"/>
          <w:sz w:val="28"/>
          <w:szCs w:val="28"/>
        </w:rPr>
        <w:t xml:space="preserve">которую сгибаем пополам. Формируем </w:t>
      </w:r>
      <w:r w:rsidRPr="0004388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колбаску</w:t>
      </w:r>
      <w:r w:rsidRPr="00043888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чёрного цвета, которую делим пополам. Это сапоги солдата.</w:t>
      </w:r>
    </w:p>
    <w:p w:rsidR="00884832" w:rsidRPr="00DB6EFF" w:rsidRDefault="00884832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16"/>
          <w:szCs w:val="16"/>
        </w:rPr>
      </w:pPr>
    </w:p>
    <w:p w:rsidR="006327E6" w:rsidRDefault="009C0EF4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04388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36340" cy="280018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17" cy="280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7E6" w:rsidRDefault="006327E6" w:rsidP="001358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Формируем из куска пластилина прямоугольник, к которому примазываем по </w:t>
      </w:r>
      <w:r w:rsidRPr="0004388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колбаске</w:t>
      </w:r>
      <w:r w:rsidRPr="00043888">
        <w:rPr>
          <w:rFonts w:ascii="Times New Roman" w:hAnsi="Times New Roman"/>
          <w:sz w:val="28"/>
          <w:szCs w:val="28"/>
        </w:rPr>
        <w:t xml:space="preserve">» – </w:t>
      </w:r>
      <w:r>
        <w:rPr>
          <w:rFonts w:ascii="Times New Roman" w:hAnsi="Times New Roman"/>
          <w:sz w:val="28"/>
          <w:szCs w:val="28"/>
        </w:rPr>
        <w:t>это китель с рукавами. Для головы и кистей рук формируем шарики розового цвета. Делаем заготовки для пояса и пряжки. Собираем фигурку солдата.</w:t>
      </w:r>
    </w:p>
    <w:p w:rsidR="00DB6EFF" w:rsidRDefault="00DB6EFF" w:rsidP="008848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884832" w:rsidRDefault="00DB6EFF" w:rsidP="00DB6EF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04388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47AFE73" wp14:editId="6D804B81">
            <wp:extent cx="3711093" cy="278130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27" cy="27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21" w:rsidRDefault="00135821" w:rsidP="00135821">
      <w:pPr>
        <w:pStyle w:val="a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35821" w:rsidRDefault="00135821" w:rsidP="00135821">
      <w:pPr>
        <w:pStyle w:val="a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35821" w:rsidRDefault="00135821" w:rsidP="00135821">
      <w:pPr>
        <w:pStyle w:val="a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27E6" w:rsidRPr="00DB6EFF" w:rsidRDefault="00DB6EFF" w:rsidP="00DB6EFF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B6EFF">
        <w:rPr>
          <w:rFonts w:ascii="Times New Roman" w:hAnsi="Times New Roman"/>
          <w:b/>
          <w:sz w:val="28"/>
          <w:szCs w:val="28"/>
        </w:rPr>
        <w:t>Вертолет</w:t>
      </w:r>
    </w:p>
    <w:p w:rsidR="006327E6" w:rsidRDefault="006327E6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DB6EFF" w:rsidRDefault="00135821" w:rsidP="0004388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810937D" wp14:editId="4EF6E0D3">
            <wp:simplePos x="0" y="0"/>
            <wp:positionH relativeFrom="margin">
              <wp:posOffset>1647825</wp:posOffset>
            </wp:positionH>
            <wp:positionV relativeFrom="margin">
              <wp:align>bottom</wp:align>
            </wp:positionV>
            <wp:extent cx="3467100" cy="4209415"/>
            <wp:effectExtent l="0" t="0" r="0" b="635"/>
            <wp:wrapSquare wrapText="bothSides"/>
            <wp:docPr id="27" name="Рисунок 27" descr="http://www.akdb22.ru/_/rsrc/1468750011719/blog-maki-i-taki/lepimplastilinovyjvertoleet/Vertolet_sl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kdb22.ru/_/rsrc/1468750011719/blog-maki-i-taki/lepimplastilinovyjvertoleet/Vertolet_slo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2" r="5887"/>
                    <a:stretch/>
                  </pic:blipFill>
                  <pic:spPr bwMode="auto">
                    <a:xfrm>
                      <a:off x="0" y="0"/>
                      <a:ext cx="346710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6EFF" w:rsidSect="00A64E31">
      <w:pgSz w:w="12240" w:h="15840"/>
      <w:pgMar w:top="851" w:right="851" w:bottom="851" w:left="141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7707254"/>
    <w:lvl w:ilvl="0">
      <w:numFmt w:val="bullet"/>
      <w:lvlText w:val="*"/>
      <w:lvlJc w:val="left"/>
    </w:lvl>
  </w:abstractNum>
  <w:abstractNum w:abstractNumId="1" w15:restartNumberingAfterBreak="0">
    <w:nsid w:val="230A7BCC"/>
    <w:multiLevelType w:val="singleLevel"/>
    <w:tmpl w:val="A802F208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406E70A5"/>
    <w:multiLevelType w:val="singleLevel"/>
    <w:tmpl w:val="E70674FA"/>
    <w:lvl w:ilvl="0">
      <w:start w:val="1"/>
      <w:numFmt w:val="upperRoman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50242844"/>
    <w:multiLevelType w:val="hybridMultilevel"/>
    <w:tmpl w:val="029C658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9C378A"/>
    <w:multiLevelType w:val="singleLevel"/>
    <w:tmpl w:val="E70674FA"/>
    <w:lvl w:ilvl="0">
      <w:start w:val="1"/>
      <w:numFmt w:val="upperRoman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7B193726"/>
    <w:multiLevelType w:val="singleLevel"/>
    <w:tmpl w:val="E70674FA"/>
    <w:lvl w:ilvl="0">
      <w:start w:val="1"/>
      <w:numFmt w:val="upperRoman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4"/>
          <w:szCs w:val="24"/>
        </w:rPr>
      </w:lvl>
    </w:lvlOverride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EF4"/>
    <w:rsid w:val="00043888"/>
    <w:rsid w:val="00135821"/>
    <w:rsid w:val="0025079E"/>
    <w:rsid w:val="002D26FD"/>
    <w:rsid w:val="006327E6"/>
    <w:rsid w:val="00884832"/>
    <w:rsid w:val="009C0EF4"/>
    <w:rsid w:val="009F4E44"/>
    <w:rsid w:val="00A64E31"/>
    <w:rsid w:val="00DB6EFF"/>
    <w:rsid w:val="00DE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B399E1"/>
  <w14:defaultImageDpi w14:val="0"/>
  <w15:chartTrackingRefBased/>
  <w15:docId w15:val="{7B3CD938-70EC-46E9-B320-DC6FA351C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438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848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hyperlink" Target="https://www.maam.ru/detskijsad/ob-mnaja-aplikacija-den-pobedy-master-klas.html" TargetMode="External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https://www.maam.ru/detskijsad/-salyut-pobedy-master-klas-po-risovaniyu-s-primeneniem-netradicionoi-tehniki.html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29" Type="http://schemas.openxmlformats.org/officeDocument/2006/relationships/hyperlink" Target="https://www.maam.ru/detskijsad/fototchyot-zanjatija-po-mozaichnoi-plastilinografi-v-ramkah-proekta-my-pamjat-berezhno-hranim-vechnyi-ogon-srednja-grupa.html" TargetMode="External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s://www.livemaster.ru/topic/2376463-sozdaem-risunok-ko-dnyu-pobedy-vmeste-s-detmi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hyperlink" Target="https://www.maam.ru/detskijsad/master-klas-po-plastilinografi-otkrytka-k-dnyu-pobedy.html" TargetMode="External"/><Relationship Id="rId36" Type="http://schemas.openxmlformats.org/officeDocument/2006/relationships/image" Target="media/image25.png"/><Relationship Id="rId10" Type="http://schemas.openxmlformats.org/officeDocument/2006/relationships/image" Target="media/image6.png"/><Relationship Id="rId19" Type="http://schemas.openxmlformats.org/officeDocument/2006/relationships/hyperlink" Target="https://floridei.ru/tvorchestvo-s-detmi/kak-slozhit-iz-bumagi-samoletik.html" TargetMode="External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hyperlink" Target="https://ped-kopilka.ru/blogs/diskantova-marina/aplikacija-svoimi-rukami-k-prazdniku-den-pobedy.html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2;&#1040;&#1052;&#1040;\Desktop\&#1048;&#1053;&#1060;&#1054;&#1056;&#1052;&#1040;&#1062;&#1048;&#1071;%20&#1054;&#1058;%20&#1055;&#1045;&#1044;&#1040;&#1043;&#1054;&#1043;&#1054;&#1042;\&#1041;&#1072;&#1083;&#1080;&#1094;&#1082;&#1072;&#1103;%20&#1054;.&#1052;\9_maya%20(1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9_maya (1).dot</Template>
  <TotalTime>59</TotalTime>
  <Pages>20</Pages>
  <Words>2120</Words>
  <Characters>12084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14176</CharactersWithSpaces>
  <SharedDoc>false</SharedDoc>
  <HLinks>
    <vt:vector size="42" baseType="variant">
      <vt:variant>
        <vt:i4>1048658</vt:i4>
      </vt:variant>
      <vt:variant>
        <vt:i4>18</vt:i4>
      </vt:variant>
      <vt:variant>
        <vt:i4>0</vt:i4>
      </vt:variant>
      <vt:variant>
        <vt:i4>5</vt:i4>
      </vt:variant>
      <vt:variant>
        <vt:lpwstr>https://www.maam.ru/detskijsad/fototchyot-zanjatija-po-mozaichnoi-plastilinografi-v-ramkah-proekta-my-pamjat-berezhno-hranim-vechnyi-ogon-srednja-grupa.html</vt:lpwstr>
      </vt:variant>
      <vt:variant>
        <vt:lpwstr/>
      </vt:variant>
      <vt:variant>
        <vt:i4>1179726</vt:i4>
      </vt:variant>
      <vt:variant>
        <vt:i4>15</vt:i4>
      </vt:variant>
      <vt:variant>
        <vt:i4>0</vt:i4>
      </vt:variant>
      <vt:variant>
        <vt:i4>5</vt:i4>
      </vt:variant>
      <vt:variant>
        <vt:lpwstr>https://www.maam.ru/detskijsad/master-klas-po-plastilinografi-otkrytka-k-dnyu-pobedy.html</vt:lpwstr>
      </vt:variant>
      <vt:variant>
        <vt:lpwstr/>
      </vt:variant>
      <vt:variant>
        <vt:i4>8323186</vt:i4>
      </vt:variant>
      <vt:variant>
        <vt:i4>12</vt:i4>
      </vt:variant>
      <vt:variant>
        <vt:i4>0</vt:i4>
      </vt:variant>
      <vt:variant>
        <vt:i4>5</vt:i4>
      </vt:variant>
      <vt:variant>
        <vt:lpwstr>https://ped-kopilka.ru/blogs/diskantova-marina/aplikacija-svoimi-rukami-k-prazdniku-den-pobedy.html</vt:lpwstr>
      </vt:variant>
      <vt:variant>
        <vt:lpwstr/>
      </vt:variant>
      <vt:variant>
        <vt:i4>6291570</vt:i4>
      </vt:variant>
      <vt:variant>
        <vt:i4>9</vt:i4>
      </vt:variant>
      <vt:variant>
        <vt:i4>0</vt:i4>
      </vt:variant>
      <vt:variant>
        <vt:i4>5</vt:i4>
      </vt:variant>
      <vt:variant>
        <vt:lpwstr>https://www.maam.ru/detskijsad/ob-mnaja-aplikacija-den-pobedy-master-klas.html</vt:lpwstr>
      </vt:variant>
      <vt:variant>
        <vt:lpwstr/>
      </vt:variant>
      <vt:variant>
        <vt:i4>1572888</vt:i4>
      </vt:variant>
      <vt:variant>
        <vt:i4>6</vt:i4>
      </vt:variant>
      <vt:variant>
        <vt:i4>0</vt:i4>
      </vt:variant>
      <vt:variant>
        <vt:i4>5</vt:i4>
      </vt:variant>
      <vt:variant>
        <vt:lpwstr>https://www.maam.ru/detskijsad/-salyut-pobedy-master-klas-po-risovaniyu-s-primeneniem-netradicionoi-tehniki.html</vt:lpwstr>
      </vt:variant>
      <vt:variant>
        <vt:lpwstr/>
      </vt:variant>
      <vt:variant>
        <vt:i4>1507328</vt:i4>
      </vt:variant>
      <vt:variant>
        <vt:i4>3</vt:i4>
      </vt:variant>
      <vt:variant>
        <vt:i4>0</vt:i4>
      </vt:variant>
      <vt:variant>
        <vt:i4>5</vt:i4>
      </vt:variant>
      <vt:variant>
        <vt:lpwstr>https://www.livemaster.ru/topic/2376463-sozdaem-risunok-ko-dnyu-pobedy-vmeste-s-detmi</vt:lpwstr>
      </vt:variant>
      <vt:variant>
        <vt:lpwstr/>
      </vt:variant>
      <vt:variant>
        <vt:i4>262211</vt:i4>
      </vt:variant>
      <vt:variant>
        <vt:i4>0</vt:i4>
      </vt:variant>
      <vt:variant>
        <vt:i4>0</vt:i4>
      </vt:variant>
      <vt:variant>
        <vt:i4>5</vt:i4>
      </vt:variant>
      <vt:variant>
        <vt:lpwstr>https://floridei.ru/tvorchestvo-s-detmi/kak-slozhit-iz-bumagi-samoletik.html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cp:lastModifiedBy>МАМА</cp:lastModifiedBy>
  <cp:revision>5</cp:revision>
  <dcterms:created xsi:type="dcterms:W3CDTF">2020-04-15T19:16:00Z</dcterms:created>
  <dcterms:modified xsi:type="dcterms:W3CDTF">2020-04-18T10:44:00Z</dcterms:modified>
</cp:coreProperties>
</file>